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BFB19" w14:textId="092305AF" w:rsidR="00270D4E" w:rsidRPr="00960C50" w:rsidRDefault="00270D4E" w:rsidP="0029704C">
      <w:pPr>
        <w:pStyle w:val="Kop1"/>
        <w:rPr>
          <w:sz w:val="22"/>
          <w:szCs w:val="22"/>
        </w:rPr>
      </w:pPr>
      <w:r w:rsidRPr="00960C50">
        <w:rPr>
          <w:sz w:val="22"/>
          <w:szCs w:val="22"/>
        </w:rPr>
        <w:t xml:space="preserve">Aanmeldformulier </w:t>
      </w:r>
      <w:r w:rsidR="0001522A">
        <w:rPr>
          <w:sz w:val="22"/>
          <w:szCs w:val="22"/>
        </w:rPr>
        <w:t xml:space="preserve">VERGOEDE </w:t>
      </w:r>
      <w:r w:rsidRPr="00960C50">
        <w:rPr>
          <w:sz w:val="22"/>
          <w:szCs w:val="22"/>
        </w:rPr>
        <w:t>Dyslexiezorg</w:t>
      </w:r>
      <w:r w:rsidR="0001522A">
        <w:rPr>
          <w:sz w:val="22"/>
          <w:szCs w:val="22"/>
        </w:rPr>
        <w:t xml:space="preserve"> ERNSTIGE DYSLEXIE GEMEENTE NIJMEGEN</w:t>
      </w:r>
    </w:p>
    <w:p w14:paraId="0C4CB57E" w14:textId="77777777" w:rsidR="00E73F8B" w:rsidRPr="00960C50" w:rsidRDefault="00E73F8B" w:rsidP="00E73F8B">
      <w:pPr>
        <w:rPr>
          <w:rFonts w:cstheme="minorHAnsi"/>
        </w:rPr>
      </w:pPr>
    </w:p>
    <w:p w14:paraId="56FDC4CC" w14:textId="4990FC6E" w:rsidR="00D6722B" w:rsidRDefault="00270D4E" w:rsidP="0029704C">
      <w:pPr>
        <w:spacing w:line="240" w:lineRule="auto"/>
        <w:rPr>
          <w:rFonts w:cstheme="minorHAnsi"/>
        </w:rPr>
      </w:pPr>
      <w:r w:rsidRPr="00960C50">
        <w:rPr>
          <w:rFonts w:cstheme="minorHAnsi"/>
        </w:rPr>
        <w:t xml:space="preserve">Als ouder/verzorger bent u de aanmelder van uw kind en daarmee onze contactpersoon. De school </w:t>
      </w:r>
      <w:r w:rsidR="00A31251" w:rsidRPr="00960C50">
        <w:rPr>
          <w:rFonts w:cstheme="minorHAnsi"/>
        </w:rPr>
        <w:t>ondersteunt uw aanmelding en vult het L</w:t>
      </w:r>
      <w:r w:rsidRPr="00960C50">
        <w:rPr>
          <w:rFonts w:cstheme="minorHAnsi"/>
        </w:rPr>
        <w:t>eerling</w:t>
      </w:r>
      <w:r w:rsidR="00A31251" w:rsidRPr="00960C50">
        <w:rPr>
          <w:rFonts w:cstheme="minorHAnsi"/>
        </w:rPr>
        <w:t>dossier Dyslexie van uw kind in</w:t>
      </w:r>
      <w:r w:rsidRPr="00960C50">
        <w:rPr>
          <w:rFonts w:cstheme="minorHAnsi"/>
        </w:rPr>
        <w:t xml:space="preserve">. </w:t>
      </w:r>
      <w:r w:rsidR="00A31251" w:rsidRPr="00960C50">
        <w:rPr>
          <w:rFonts w:cstheme="minorHAnsi"/>
        </w:rPr>
        <w:t xml:space="preserve">U stuurt dit </w:t>
      </w:r>
      <w:r w:rsidR="00C42754" w:rsidRPr="00960C50">
        <w:rPr>
          <w:rFonts w:cstheme="minorHAnsi"/>
        </w:rPr>
        <w:br/>
      </w:r>
      <w:r w:rsidR="00A31251" w:rsidRPr="00960C50">
        <w:rPr>
          <w:rFonts w:cstheme="minorHAnsi"/>
        </w:rPr>
        <w:t>Aanmeldformulier en het Leerlingdossier Dyslexie met de bijbehorende stukken per e-m</w:t>
      </w:r>
      <w:r w:rsidR="00F172E5" w:rsidRPr="00960C50">
        <w:rPr>
          <w:rFonts w:cstheme="minorHAnsi"/>
        </w:rPr>
        <w:t xml:space="preserve">ail naar: </w:t>
      </w:r>
      <w:hyperlink r:id="rId10" w:tgtFrame="_blank" w:history="1">
        <w:r w:rsidR="00C84A4D" w:rsidRPr="00960C50">
          <w:rPr>
            <w:rStyle w:val="Hyperlink"/>
            <w:rFonts w:cstheme="minorHAnsi"/>
            <w:bdr w:val="none" w:sz="0" w:space="0" w:color="auto" w:frame="1"/>
            <w:shd w:val="clear" w:color="auto" w:fill="FFFFFF"/>
          </w:rPr>
          <w:t>dyslexie@buurtteamsjeugdengezin.nl</w:t>
        </w:r>
      </w:hyperlink>
      <w:r w:rsidR="00C84A4D" w:rsidRPr="00960C50">
        <w:rPr>
          <w:rFonts w:cstheme="minorHAnsi"/>
        </w:rPr>
        <w:t xml:space="preserve">. </w:t>
      </w:r>
      <w:r w:rsidRPr="00960C50">
        <w:rPr>
          <w:rFonts w:cstheme="minorHAnsi"/>
        </w:rPr>
        <w:t xml:space="preserve">Op grond </w:t>
      </w:r>
      <w:r w:rsidR="00A31251" w:rsidRPr="00960C50">
        <w:rPr>
          <w:rFonts w:cstheme="minorHAnsi"/>
        </w:rPr>
        <w:t xml:space="preserve">van het volledige dossier </w:t>
      </w:r>
      <w:r w:rsidRPr="00960C50">
        <w:rPr>
          <w:rFonts w:cstheme="minorHAnsi"/>
        </w:rPr>
        <w:t>kunnen wij beoordelen of uw kind een nader diagnostisch onderzoek nodig heeft naar Ernstige Dyslexie.</w:t>
      </w:r>
    </w:p>
    <w:p w14:paraId="5A30DB0E" w14:textId="77777777" w:rsidR="00BB6B49" w:rsidRPr="00960C50" w:rsidRDefault="00BB6B49" w:rsidP="0029704C">
      <w:pPr>
        <w:spacing w:line="240" w:lineRule="auto"/>
        <w:rPr>
          <w:rFonts w:cstheme="minorHAnsi"/>
        </w:rPr>
      </w:pPr>
    </w:p>
    <w:p w14:paraId="221BB982" w14:textId="10DF0ED8" w:rsidR="00270D4E" w:rsidRPr="00960C50" w:rsidRDefault="00270D4E" w:rsidP="00BB6B49">
      <w:pPr>
        <w:rPr>
          <w:rFonts w:cstheme="minorHAnsi"/>
        </w:rPr>
      </w:pPr>
      <w:r w:rsidRPr="00960C50">
        <w:rPr>
          <w:rFonts w:cstheme="minorHAnsi"/>
          <w:u w:val="single"/>
        </w:rPr>
        <w:t>Belangrijk</w:t>
      </w:r>
      <w:r w:rsidRPr="00960C50">
        <w:rPr>
          <w:rFonts w:cstheme="minorHAnsi"/>
        </w:rPr>
        <w:t xml:space="preserve">: Wilt u </w:t>
      </w:r>
      <w:r w:rsidR="00D6722B">
        <w:rPr>
          <w:rFonts w:cstheme="minorHAnsi"/>
        </w:rPr>
        <w:t>zorgen dat het BSN-nummer van uw kind en u als ouder(s) is ingevuld</w:t>
      </w:r>
      <w:r w:rsidRPr="00960C50">
        <w:rPr>
          <w:rFonts w:cstheme="minorHAnsi"/>
        </w:rPr>
        <w:t xml:space="preserve">? </w:t>
      </w:r>
      <w:r w:rsidR="0095437F">
        <w:rPr>
          <w:rFonts w:cstheme="minorHAnsi"/>
        </w:rPr>
        <w:t>Dit is</w:t>
      </w:r>
      <w:r w:rsidRPr="00960C50">
        <w:rPr>
          <w:rFonts w:cstheme="minorHAnsi"/>
        </w:rPr>
        <w:t xml:space="preserve"> nodig voor het afgeven van een Beschikking Dyslexiezorg.</w:t>
      </w:r>
    </w:p>
    <w:p w14:paraId="1CA86A73" w14:textId="77777777" w:rsidR="00270D4E" w:rsidRPr="00960C50" w:rsidRDefault="00270D4E" w:rsidP="00270D4E">
      <w:pPr>
        <w:rPr>
          <w:rFonts w:cs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50"/>
        <w:gridCol w:w="5670"/>
      </w:tblGrid>
      <w:tr w:rsidR="00270D4E" w:rsidRPr="00960C50" w14:paraId="53B3F35C" w14:textId="77777777" w:rsidTr="614F7A22">
        <w:tc>
          <w:tcPr>
            <w:tcW w:w="8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8D6"/>
          </w:tcPr>
          <w:p w14:paraId="0408766D" w14:textId="77777777" w:rsidR="00270D4E" w:rsidRPr="00960C50" w:rsidRDefault="00270D4E" w:rsidP="0029704C">
            <w:pPr>
              <w:pStyle w:val="Inhoudtabel"/>
              <w:tabs>
                <w:tab w:val="left" w:pos="413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 Gegevens van het kind</w:t>
            </w:r>
          </w:p>
        </w:tc>
      </w:tr>
      <w:tr w:rsidR="00270D4E" w:rsidRPr="00960C50" w14:paraId="7AC3F839" w14:textId="77777777" w:rsidTr="614F7A22">
        <w:tc>
          <w:tcPr>
            <w:tcW w:w="2350" w:type="dxa"/>
            <w:tcBorders>
              <w:top w:val="single" w:sz="4" w:space="0" w:color="auto"/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398C005E" w14:textId="034B3F4A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Voornaam</w:t>
            </w:r>
            <w:r w:rsidR="00006EAB">
              <w:rPr>
                <w:rFonts w:asciiTheme="minorHAnsi" w:hAnsiTheme="minorHAnsi" w:cstheme="minorHAnsi"/>
                <w:sz w:val="22"/>
                <w:szCs w:val="22"/>
              </w:rPr>
              <w:t xml:space="preserve"> + Achternaam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4AF6D7DC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54AA464A" w14:textId="77777777" w:rsidTr="614F7A22">
        <w:tc>
          <w:tcPr>
            <w:tcW w:w="235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4D2303E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567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1E91A66C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576A998D" w14:textId="77777777" w:rsidTr="614F7A22">
        <w:tc>
          <w:tcPr>
            <w:tcW w:w="235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2357628C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Postcode + Woonplaats</w:t>
            </w:r>
          </w:p>
        </w:tc>
        <w:tc>
          <w:tcPr>
            <w:tcW w:w="567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6A6C4A48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B6B49" w:rsidRPr="00960C50" w14:paraId="6721EBE8" w14:textId="77777777" w:rsidTr="614F7A22">
        <w:tc>
          <w:tcPr>
            <w:tcW w:w="235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4C180E31" w14:textId="15BBA049" w:rsidR="00BB6B49" w:rsidRPr="00960C50" w:rsidRDefault="00BB6B4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Gemeente waar het kind staat ingeschreven</w:t>
            </w:r>
          </w:p>
        </w:tc>
        <w:tc>
          <w:tcPr>
            <w:tcW w:w="567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51E55CB2" w14:textId="77777777" w:rsidR="00BB6B49" w:rsidRPr="00960C50" w:rsidRDefault="00BB6B49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5EBD682" w14:textId="77777777" w:rsidTr="614F7A22">
        <w:tc>
          <w:tcPr>
            <w:tcW w:w="235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2F91978E" w14:textId="26386121" w:rsidR="00270D4E" w:rsidRPr="00960C50" w:rsidRDefault="00270D4E" w:rsidP="614F7A22">
            <w:pPr>
              <w:pStyle w:val="Inhoudtabel"/>
              <w:rPr>
                <w:rFonts w:asciiTheme="minorHAnsi" w:hAnsiTheme="minorHAnsi" w:cstheme="minorBidi"/>
                <w:sz w:val="22"/>
                <w:szCs w:val="22"/>
              </w:rPr>
            </w:pPr>
            <w:r w:rsidRPr="614F7A22">
              <w:rPr>
                <w:rFonts w:asciiTheme="minorHAnsi" w:hAnsiTheme="minorHAnsi" w:cstheme="minorBidi"/>
                <w:sz w:val="22"/>
                <w:szCs w:val="22"/>
              </w:rPr>
              <w:t>Geboortedatum</w:t>
            </w:r>
            <w:r w:rsidR="1C85C5E4" w:rsidRPr="614F7A22">
              <w:rPr>
                <w:rFonts w:asciiTheme="minorHAnsi" w:hAnsiTheme="minorHAnsi" w:cstheme="minorBidi"/>
                <w:sz w:val="22"/>
                <w:szCs w:val="22"/>
              </w:rPr>
              <w:t xml:space="preserve"> + plaats</w:t>
            </w:r>
          </w:p>
        </w:tc>
        <w:tc>
          <w:tcPr>
            <w:tcW w:w="567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7F6FFA8C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7E02A059" w14:textId="77777777" w:rsidTr="614F7A22">
        <w:tc>
          <w:tcPr>
            <w:tcW w:w="235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4390E044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Geslacht</w:t>
            </w:r>
          </w:p>
        </w:tc>
        <w:tc>
          <w:tcPr>
            <w:tcW w:w="567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27F85C88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7C69A4EA" w14:textId="77777777" w:rsidTr="614F7A22">
        <w:tc>
          <w:tcPr>
            <w:tcW w:w="235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45CE7975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Nationaliteit</w:t>
            </w:r>
          </w:p>
        </w:tc>
        <w:tc>
          <w:tcPr>
            <w:tcW w:w="567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1D16528D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B830DE0" w14:textId="77777777" w:rsidTr="614F7A22">
        <w:tc>
          <w:tcPr>
            <w:tcW w:w="235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7BE89FF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BSN</w:t>
            </w:r>
          </w:p>
        </w:tc>
        <w:tc>
          <w:tcPr>
            <w:tcW w:w="567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264DA36B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3D43D29E" w14:textId="77777777" w:rsidTr="614F7A22">
        <w:tc>
          <w:tcPr>
            <w:tcW w:w="235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02F99FB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Schoolloopbaan</w:t>
            </w:r>
          </w:p>
        </w:tc>
        <w:tc>
          <w:tcPr>
            <w:tcW w:w="567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4D331F47" w14:textId="1816F964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(bijvoorbeeld 1,2,</w:t>
            </w:r>
            <w:r w:rsidR="000537C9">
              <w:rPr>
                <w:rFonts w:asciiTheme="minorHAnsi" w:hAnsiTheme="minorHAnsi" w:cstheme="minorHAnsi"/>
                <w:i/>
                <w:sz w:val="22"/>
                <w:szCs w:val="22"/>
              </w:rPr>
              <w:t>3</w:t>
            </w:r>
            <w:r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,3,4)</w:t>
            </w:r>
          </w:p>
        </w:tc>
      </w:tr>
      <w:tr w:rsidR="00270D4E" w:rsidRPr="00960C50" w14:paraId="6C0FBF80" w14:textId="77777777" w:rsidTr="614F7A22">
        <w:tc>
          <w:tcPr>
            <w:tcW w:w="2350" w:type="dxa"/>
            <w:tcBorders>
              <w:left w:val="single" w:sz="1" w:space="0" w:color="000000" w:themeColor="text1"/>
            </w:tcBorders>
            <w:shd w:val="clear" w:color="auto" w:fill="auto"/>
          </w:tcPr>
          <w:p w14:paraId="6DF3B97C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Huidig leerjaar</w:t>
            </w:r>
          </w:p>
        </w:tc>
        <w:tc>
          <w:tcPr>
            <w:tcW w:w="5670" w:type="dxa"/>
            <w:tcBorders>
              <w:left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3A1FABD4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45070" w:rsidRPr="00960C50" w14:paraId="34B1607E" w14:textId="77777777" w:rsidTr="614F7A22">
        <w:tc>
          <w:tcPr>
            <w:tcW w:w="235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19005BE" w14:textId="77777777" w:rsidR="00F45070" w:rsidRPr="00960C50" w:rsidRDefault="00F45070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1D39279C" w14:textId="77777777" w:rsidR="00F45070" w:rsidRPr="00960C50" w:rsidRDefault="00F45070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328963" w14:textId="77777777" w:rsidR="00270D4E" w:rsidRPr="00960C50" w:rsidRDefault="00270D4E" w:rsidP="00270D4E">
      <w:pPr>
        <w:rPr>
          <w:rFonts w:cstheme="minorHAnsi"/>
        </w:rPr>
      </w:pPr>
    </w:p>
    <w:tbl>
      <w:tblPr>
        <w:tblW w:w="9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80"/>
        <w:gridCol w:w="15"/>
        <w:gridCol w:w="2890"/>
        <w:gridCol w:w="2835"/>
        <w:gridCol w:w="1627"/>
      </w:tblGrid>
      <w:tr w:rsidR="00270D4E" w:rsidRPr="00960C50" w14:paraId="46DEED57" w14:textId="77777777" w:rsidTr="6A0C0ACF">
        <w:trPr>
          <w:gridAfter w:val="1"/>
          <w:wAfter w:w="1627" w:type="dxa"/>
        </w:trPr>
        <w:tc>
          <w:tcPr>
            <w:tcW w:w="8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CD666B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 Gegevens van de ouders</w:t>
            </w:r>
          </w:p>
        </w:tc>
      </w:tr>
      <w:tr w:rsidR="00270D4E" w:rsidRPr="00960C50" w14:paraId="06AA31AF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7143ED9B" w14:textId="77777777" w:rsidR="00270D4E" w:rsidRPr="00960C50" w:rsidRDefault="00270D4E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5FF4CB1" w14:textId="77777777" w:rsidR="00270D4E" w:rsidRPr="00960C50" w:rsidRDefault="00270D4E" w:rsidP="0029704C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Ouder/verzorger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3E2E0608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Ouder/verzorger 2</w:t>
            </w:r>
          </w:p>
        </w:tc>
      </w:tr>
      <w:tr w:rsidR="00270D4E" w:rsidRPr="00960C50" w14:paraId="0C4B51FD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4A40B2B5" w14:textId="77777777" w:rsidR="00270D4E" w:rsidRPr="00960C50" w:rsidRDefault="00270D4E" w:rsidP="0029704C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289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2F14A312" w14:textId="77777777" w:rsidR="00270D4E" w:rsidRPr="00960C50" w:rsidRDefault="00270D4E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45C0B0CC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4A294102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4094FC26" w14:textId="77777777" w:rsidR="00270D4E" w:rsidRPr="00960C50" w:rsidRDefault="00270D4E" w:rsidP="0029704C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289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2E9A2236" w14:textId="77777777" w:rsidR="00270D4E" w:rsidRPr="00960C50" w:rsidRDefault="00270D4E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6A1F3460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7B3C3D22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2BAFC66A" w14:textId="77777777" w:rsidR="00270D4E" w:rsidRPr="00960C50" w:rsidRDefault="00270D4E" w:rsidP="0029704C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Postcode + Woonplaats </w:t>
            </w:r>
          </w:p>
        </w:tc>
        <w:tc>
          <w:tcPr>
            <w:tcW w:w="289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115B9E70" w14:textId="77777777" w:rsidR="00270D4E" w:rsidRPr="00960C50" w:rsidRDefault="00270D4E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02D9DE92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10F99ED1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102471A" w14:textId="77777777" w:rsidR="00270D4E" w:rsidRPr="00960C50" w:rsidRDefault="00270D4E" w:rsidP="0029704C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289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F6E83B0" w14:textId="77777777" w:rsidR="00270D4E" w:rsidRPr="00960C50" w:rsidRDefault="00270D4E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2DBEEF93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2C4CBCA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34E652E" w14:textId="77777777" w:rsidR="00270D4E" w:rsidRPr="00960C50" w:rsidRDefault="0029704C" w:rsidP="0029704C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E-m</w:t>
            </w:r>
            <w:r w:rsidR="00270D4E" w:rsidRPr="00960C50">
              <w:rPr>
                <w:rFonts w:asciiTheme="minorHAnsi" w:hAnsiTheme="minorHAnsi" w:cstheme="minorHAnsi"/>
                <w:sz w:val="22"/>
                <w:szCs w:val="22"/>
              </w:rPr>
              <w:t>ailadres</w:t>
            </w:r>
          </w:p>
        </w:tc>
        <w:tc>
          <w:tcPr>
            <w:tcW w:w="289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018C8AD4" w14:textId="77777777" w:rsidR="00270D4E" w:rsidRPr="00960C50" w:rsidRDefault="00270D4E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07B696D3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7CA1D4B8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2CAA6A9" w14:textId="77777777" w:rsidR="0029704C" w:rsidRPr="00960C50" w:rsidRDefault="00270D4E" w:rsidP="0029704C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Geboorteland</w:t>
            </w:r>
          </w:p>
        </w:tc>
        <w:tc>
          <w:tcPr>
            <w:tcW w:w="289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43689247" w14:textId="77777777" w:rsidR="00270D4E" w:rsidRPr="00960C50" w:rsidRDefault="00270D4E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1DC07DAB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704C" w:rsidRPr="00960C50" w14:paraId="012FBB6E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676AA19C" w14:textId="77777777" w:rsidR="0029704C" w:rsidRPr="00960C50" w:rsidRDefault="0029704C" w:rsidP="0029704C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BSN</w:t>
            </w:r>
          </w:p>
        </w:tc>
        <w:tc>
          <w:tcPr>
            <w:tcW w:w="289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00C6C6CD" w14:textId="77777777" w:rsidR="0029704C" w:rsidRPr="00960C50" w:rsidRDefault="0029704C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64C553E1" w14:textId="77777777" w:rsidR="0029704C" w:rsidRPr="00960C50" w:rsidRDefault="0029704C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6EAB" w:rsidRPr="00960C50" w14:paraId="0C109E75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180A55A0" w14:textId="07A81CF1" w:rsidR="00006EAB" w:rsidRPr="00960C50" w:rsidRDefault="00006EAB" w:rsidP="0029704C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Beroep</w:t>
            </w:r>
          </w:p>
        </w:tc>
        <w:tc>
          <w:tcPr>
            <w:tcW w:w="289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4766014F" w14:textId="77777777" w:rsidR="00006EAB" w:rsidRDefault="00006EAB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83A155" w14:textId="1B7089DF" w:rsidR="00F45070" w:rsidRPr="00960C50" w:rsidRDefault="00F45070" w:rsidP="0029704C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57D11B49" w14:textId="77777777" w:rsidR="00006EAB" w:rsidRPr="00960C50" w:rsidRDefault="00006EAB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52366407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left w:val="single" w:sz="1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5F39F9F1" w14:textId="6996BA6B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Gezag 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9C4F1F">
              <w:rPr>
                <w:rFonts w:asciiTheme="minorHAnsi" w:hAnsiTheme="minorHAnsi" w:cstheme="minorHAnsi"/>
                <w:i/>
                <w:sz w:val="22"/>
                <w:szCs w:val="22"/>
              </w:rPr>
              <w:t>omcirkel of onderstreep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  <w:tc>
          <w:tcPr>
            <w:tcW w:w="5725" w:type="dxa"/>
            <w:gridSpan w:val="2"/>
            <w:tcBorders>
              <w:top w:val="single" w:sz="1" w:space="0" w:color="000000" w:themeColor="text1"/>
              <w:left w:val="single" w:sz="1" w:space="0" w:color="000000" w:themeColor="text1"/>
              <w:bottom w:val="single" w:sz="2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4E36875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Hebben beide ouders/verzorgers het gezag over het kind?</w:t>
            </w:r>
          </w:p>
          <w:p w14:paraId="0D94AAFE" w14:textId="77777777" w:rsidR="00F45070" w:rsidRDefault="00270D4E" w:rsidP="00F45070">
            <w:pPr>
              <w:pStyle w:val="Inhoudtabel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Ja  </w:t>
            </w:r>
          </w:p>
          <w:p w14:paraId="1CF3DB72" w14:textId="06CD5077" w:rsidR="00270D4E" w:rsidRPr="00960C50" w:rsidRDefault="00FE2C07" w:rsidP="00F45070">
            <w:pPr>
              <w:pStyle w:val="Inhoudtabel"/>
              <w:numPr>
                <w:ilvl w:val="0"/>
                <w:numId w:val="2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Nee, want: </w:t>
            </w:r>
            <w:r w:rsidR="00270D4E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45070" w:rsidRPr="00960C50" w14:paraId="799D4065" w14:textId="77777777" w:rsidTr="6A0C0ACF">
        <w:trPr>
          <w:gridAfter w:val="1"/>
          <w:wAfter w:w="1627" w:type="dxa"/>
        </w:trPr>
        <w:tc>
          <w:tcPr>
            <w:tcW w:w="2295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14:paraId="09EF77A8" w14:textId="77777777" w:rsidR="00F45070" w:rsidRPr="00960C50" w:rsidRDefault="00F45070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25" w:type="dxa"/>
            <w:gridSpan w:val="2"/>
            <w:tcBorders>
              <w:top w:val="single" w:sz="2" w:space="0" w:color="000000" w:themeColor="text1"/>
            </w:tcBorders>
            <w:shd w:val="clear" w:color="auto" w:fill="auto"/>
          </w:tcPr>
          <w:p w14:paraId="42CE2639" w14:textId="77777777" w:rsidR="00F45070" w:rsidRPr="00960C50" w:rsidRDefault="00F45070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53E519ED" w14:textId="77777777" w:rsidTr="6A0C0ACF">
        <w:tc>
          <w:tcPr>
            <w:tcW w:w="9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8D6"/>
          </w:tcPr>
          <w:p w14:paraId="1C57159E" w14:textId="68C7DCFB" w:rsidR="00270D4E" w:rsidRPr="00960C50" w:rsidRDefault="00BB6B4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70D4E" w:rsidRPr="00960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 Gegevens thuissituatie</w:t>
            </w:r>
          </w:p>
        </w:tc>
      </w:tr>
      <w:tr w:rsidR="00270D4E" w:rsidRPr="00960C50" w14:paraId="3D1B28B4" w14:textId="77777777" w:rsidTr="6A0C0ACF"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07689" w14:textId="140D9EEE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Gezinssamenstelling</w:t>
            </w:r>
            <w:r w:rsidR="009C4F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9C4F1F">
              <w:rPr>
                <w:rFonts w:asciiTheme="minorHAnsi" w:hAnsiTheme="minorHAnsi" w:cstheme="minorHAnsi"/>
                <w:i/>
                <w:sz w:val="22"/>
                <w:szCs w:val="22"/>
              </w:rPr>
              <w:t>omcirkel of onderstreep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  <w:p w14:paraId="53702CA7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DD611" w14:textId="1640C41D" w:rsidR="00DE3378" w:rsidRPr="009401ED" w:rsidRDefault="00270D4E" w:rsidP="009401ED">
            <w:pPr>
              <w:pStyle w:val="Inhoudtabel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éénoudergezin</w:t>
            </w:r>
          </w:p>
          <w:p w14:paraId="3DBA0405" w14:textId="4DB045DB" w:rsidR="00DE3378" w:rsidRPr="00960C50" w:rsidRDefault="00DE3378" w:rsidP="009401ED">
            <w:pPr>
              <w:pStyle w:val="Inhoudtabel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tweeoudergezin</w:t>
            </w:r>
          </w:p>
          <w:p w14:paraId="24391659" w14:textId="745A438C" w:rsidR="00270D4E" w:rsidRPr="00960C50" w:rsidRDefault="009401ED" w:rsidP="009401ED">
            <w:pPr>
              <w:pStyle w:val="Inhoudtabel"/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anders, namelijk: </w:t>
            </w:r>
            <w:r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(bijv. pleeggezin of familie)</w:t>
            </w:r>
          </w:p>
        </w:tc>
      </w:tr>
      <w:tr w:rsidR="00270D4E" w:rsidRPr="00960C50" w14:paraId="577F0F69" w14:textId="77777777" w:rsidTr="6A0C0ACF">
        <w:trPr>
          <w:trHeight w:val="248"/>
        </w:trPr>
        <w:tc>
          <w:tcPr>
            <w:tcW w:w="2280" w:type="dxa"/>
            <w:tcBorders>
              <w:top w:val="single" w:sz="4" w:space="0" w:color="auto"/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55F54919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Naam en leeftijd van</w:t>
            </w:r>
          </w:p>
          <w:p w14:paraId="3E021767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zussen en broers</w:t>
            </w:r>
          </w:p>
          <w:p w14:paraId="0ABB4AB0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2CEFB8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67" w:type="dxa"/>
            <w:gridSpan w:val="4"/>
            <w:tcBorders>
              <w:top w:val="single" w:sz="4" w:space="0" w:color="auto"/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2CF53F03" w14:textId="77777777" w:rsidR="00270D4E" w:rsidRPr="00960C50" w:rsidRDefault="00270D4E" w:rsidP="009401ED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9DCCF32" w14:textId="77777777" w:rsidTr="6A0C0ACF">
        <w:tc>
          <w:tcPr>
            <w:tcW w:w="2280" w:type="dxa"/>
            <w:tcBorders>
              <w:left w:val="single" w:sz="1" w:space="0" w:color="000000" w:themeColor="text1"/>
              <w:bottom w:val="single" w:sz="1" w:space="0" w:color="000000" w:themeColor="text1"/>
            </w:tcBorders>
            <w:shd w:val="clear" w:color="auto" w:fill="auto"/>
          </w:tcPr>
          <w:p w14:paraId="407F0743" w14:textId="7D852ADD" w:rsidR="00270D4E" w:rsidRPr="00960C50" w:rsidRDefault="00270D4E" w:rsidP="6A0C0ACF">
            <w:pPr>
              <w:pStyle w:val="Inhoudtabel"/>
              <w:rPr>
                <w:rFonts w:asciiTheme="minorHAnsi" w:hAnsiTheme="minorHAnsi" w:cstheme="minorBidi"/>
                <w:sz w:val="22"/>
                <w:szCs w:val="22"/>
              </w:rPr>
            </w:pPr>
            <w:r w:rsidRPr="6A0C0ACF">
              <w:rPr>
                <w:rFonts w:asciiTheme="minorHAnsi" w:hAnsiTheme="minorHAnsi" w:cstheme="minorBidi"/>
                <w:sz w:val="22"/>
                <w:szCs w:val="22"/>
              </w:rPr>
              <w:t>Wa</w:t>
            </w:r>
            <w:r w:rsidR="386E3640" w:rsidRPr="6A0C0ACF">
              <w:rPr>
                <w:rFonts w:asciiTheme="minorHAnsi" w:hAnsiTheme="minorHAnsi" w:cstheme="minorBidi"/>
                <w:sz w:val="22"/>
                <w:szCs w:val="22"/>
              </w:rPr>
              <w:t>ar</w:t>
            </w:r>
            <w:r w:rsidRPr="6A0C0ACF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="009C4F1F" w:rsidRPr="6A0C0ACF">
              <w:rPr>
                <w:rFonts w:asciiTheme="minorHAnsi" w:hAnsiTheme="minorHAnsi" w:cstheme="minorBidi"/>
                <w:sz w:val="22"/>
                <w:szCs w:val="22"/>
              </w:rPr>
              <w:t xml:space="preserve">woont </w:t>
            </w:r>
            <w:r w:rsidRPr="6A0C0ACF">
              <w:rPr>
                <w:rFonts w:asciiTheme="minorHAnsi" w:hAnsiTheme="minorHAnsi" w:cstheme="minorBidi"/>
                <w:sz w:val="22"/>
                <w:szCs w:val="22"/>
              </w:rPr>
              <w:t>uw kind</w:t>
            </w:r>
            <w:r w:rsidR="009C4F1F" w:rsidRPr="6A0C0ACF">
              <w:rPr>
                <w:rFonts w:asciiTheme="minorHAnsi" w:hAnsiTheme="minorHAnsi" w:cstheme="minorBidi"/>
                <w:sz w:val="22"/>
                <w:szCs w:val="22"/>
              </w:rPr>
              <w:t xml:space="preserve"> indien ouders uit elkaar zijn</w:t>
            </w:r>
            <w:r w:rsidRPr="6A0C0ACF">
              <w:rPr>
                <w:rFonts w:asciiTheme="minorHAnsi" w:hAnsiTheme="minorHAnsi" w:cstheme="minorBidi"/>
                <w:sz w:val="22"/>
                <w:szCs w:val="22"/>
              </w:rPr>
              <w:t>?</w:t>
            </w:r>
            <w:r w:rsidR="009C4F1F" w:rsidRPr="6A0C0ACF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 xml:space="preserve"> (omcirkel of onderstreep)</w:t>
            </w:r>
          </w:p>
        </w:tc>
        <w:tc>
          <w:tcPr>
            <w:tcW w:w="7367" w:type="dxa"/>
            <w:gridSpan w:val="4"/>
            <w:tcBorders>
              <w:left w:val="single" w:sz="1" w:space="0" w:color="000000" w:themeColor="text1"/>
              <w:bottom w:val="single" w:sz="1" w:space="0" w:color="000000" w:themeColor="text1"/>
              <w:right w:val="single" w:sz="1" w:space="0" w:color="000000" w:themeColor="text1"/>
            </w:tcBorders>
            <w:shd w:val="clear" w:color="auto" w:fill="auto"/>
          </w:tcPr>
          <w:p w14:paraId="64466031" w14:textId="45DE44CD" w:rsidR="00DE3378" w:rsidRPr="00960C50" w:rsidRDefault="00270D4E" w:rsidP="009401ED">
            <w:pPr>
              <w:pStyle w:val="Inhoudtabel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bij ouder/verzorger 1</w:t>
            </w:r>
          </w:p>
          <w:p w14:paraId="7AE5233F" w14:textId="7B023886" w:rsidR="00DE3378" w:rsidRPr="00960C50" w:rsidRDefault="00DE3378" w:rsidP="009401ED">
            <w:pPr>
              <w:pStyle w:val="Inhoudtabel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270D4E" w:rsidRPr="00960C50">
              <w:rPr>
                <w:rFonts w:asciiTheme="minorHAnsi" w:hAnsiTheme="minorHAnsi" w:cstheme="minorHAnsi"/>
                <w:sz w:val="22"/>
                <w:szCs w:val="22"/>
              </w:rPr>
              <w:t>ij ouder/verzorger 2</w:t>
            </w:r>
          </w:p>
          <w:p w14:paraId="438613DC" w14:textId="77777777" w:rsidR="00DE3378" w:rsidRPr="00960C50" w:rsidRDefault="00270D4E" w:rsidP="009401ED">
            <w:pPr>
              <w:pStyle w:val="Inhoudtabel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deels bij ouder/verzorger 1 en deels bij ouder/verzorger 2</w:t>
            </w:r>
          </w:p>
          <w:p w14:paraId="09B4AF06" w14:textId="1F3F5488" w:rsidR="00270D4E" w:rsidRPr="00960C50" w:rsidRDefault="00270D4E" w:rsidP="009401ED">
            <w:pPr>
              <w:pStyle w:val="Inhoudtabel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anders, namelij</w:t>
            </w:r>
            <w:r w:rsidR="004D566B" w:rsidRPr="00960C50">
              <w:rPr>
                <w:rFonts w:asciiTheme="minorHAnsi" w:hAnsiTheme="minorHAnsi" w:cstheme="minorHAnsi"/>
                <w:sz w:val="22"/>
                <w:szCs w:val="22"/>
              </w:rPr>
              <w:t>k:</w:t>
            </w:r>
          </w:p>
          <w:p w14:paraId="73AB3352" w14:textId="77777777" w:rsidR="006E2861" w:rsidRPr="00960C50" w:rsidRDefault="006E2861" w:rsidP="009401ED">
            <w:pPr>
              <w:pStyle w:val="Inhoudtabel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33CA5BC" w14:textId="77777777" w:rsidR="00270D4E" w:rsidRPr="00960C50" w:rsidRDefault="00270D4E" w:rsidP="00270D4E">
      <w:pPr>
        <w:rPr>
          <w:rFonts w:cstheme="minorHAnsi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95"/>
        <w:gridCol w:w="7352"/>
      </w:tblGrid>
      <w:tr w:rsidR="00270D4E" w:rsidRPr="00960C50" w14:paraId="4C7F5D8C" w14:textId="77777777" w:rsidTr="00DA2A27">
        <w:tc>
          <w:tcPr>
            <w:tcW w:w="9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8AEFF27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4. Gegevens van de school </w:t>
            </w:r>
          </w:p>
        </w:tc>
      </w:tr>
      <w:tr w:rsidR="00270D4E" w:rsidRPr="00960C50" w14:paraId="6FB52BC1" w14:textId="77777777" w:rsidTr="003F61F8"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4B0A8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ECFA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72B3AB4" w14:textId="77777777" w:rsidTr="003F61F8">
        <w:tc>
          <w:tcPr>
            <w:tcW w:w="22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5C6B8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</w:p>
        </w:tc>
        <w:tc>
          <w:tcPr>
            <w:tcW w:w="73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96AB02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CA87209" w14:textId="77777777" w:rsidTr="00B64158"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77D01A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Postcode + Woonplaats</w:t>
            </w:r>
          </w:p>
        </w:tc>
        <w:tc>
          <w:tcPr>
            <w:tcW w:w="7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773E94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126CD03" w14:textId="77777777" w:rsidTr="00B64158"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2B7493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Gemeente</w:t>
            </w:r>
          </w:p>
        </w:tc>
        <w:tc>
          <w:tcPr>
            <w:tcW w:w="7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23F2CF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3099F03" w14:textId="77777777" w:rsidTr="00B64158"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93AF73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Schoolbestuur</w:t>
            </w:r>
          </w:p>
        </w:tc>
        <w:tc>
          <w:tcPr>
            <w:tcW w:w="7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BEB3EE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2A0E9870" w14:textId="77777777" w:rsidTr="00B64158"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25D8A2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Schooldirecteur</w:t>
            </w:r>
          </w:p>
        </w:tc>
        <w:tc>
          <w:tcPr>
            <w:tcW w:w="7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F48E93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683CE005" w14:textId="77777777" w:rsidTr="00B64158">
        <w:tc>
          <w:tcPr>
            <w:tcW w:w="22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FABE0F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Naam Intern Begeleider</w:t>
            </w:r>
          </w:p>
          <w:p w14:paraId="0A59EFD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Mailadres</w:t>
            </w:r>
          </w:p>
          <w:p w14:paraId="37539D6B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</w:rPr>
              <w:t>Telefoonnummer</w:t>
            </w:r>
          </w:p>
          <w:p w14:paraId="1DCAEB30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</w:rPr>
              <w:t>Werkdagen</w:t>
            </w:r>
          </w:p>
        </w:tc>
        <w:tc>
          <w:tcPr>
            <w:tcW w:w="73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D57B3" w14:textId="77777777" w:rsidR="00270D4E" w:rsidRPr="00960C50" w:rsidRDefault="00270D4E" w:rsidP="00B64158">
            <w:pPr>
              <w:pStyle w:val="Inhoudtabel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0A1789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35D4B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2F14C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314313" w14:textId="77777777" w:rsidR="00DE3C6E" w:rsidRPr="00960C50" w:rsidRDefault="00DE3C6E" w:rsidP="00DE3C6E">
      <w:pPr>
        <w:widowControl w:val="0"/>
        <w:suppressAutoHyphens/>
        <w:spacing w:line="240" w:lineRule="auto"/>
        <w:rPr>
          <w:rFonts w:cstheme="minorHAnsi"/>
          <w:b/>
          <w:bCs/>
        </w:rPr>
      </w:pPr>
    </w:p>
    <w:p w14:paraId="72DD3F1F" w14:textId="229B54B2" w:rsidR="00270D4E" w:rsidRPr="00533296" w:rsidRDefault="00270D4E" w:rsidP="00270D4E">
      <w:pPr>
        <w:pStyle w:val="Lijstalinea"/>
        <w:widowControl w:val="0"/>
        <w:numPr>
          <w:ilvl w:val="0"/>
          <w:numId w:val="15"/>
        </w:numPr>
        <w:suppressAutoHyphens/>
        <w:spacing w:line="240" w:lineRule="auto"/>
        <w:rPr>
          <w:rFonts w:cstheme="minorHAnsi"/>
          <w:b/>
          <w:bCs/>
        </w:rPr>
      </w:pPr>
      <w:r w:rsidRPr="00960C50">
        <w:rPr>
          <w:rFonts w:cstheme="minorHAnsi"/>
          <w:b/>
          <w:bCs/>
        </w:rPr>
        <w:t>Voorkeur ouders voor dyslexiezorgaanbieder</w:t>
      </w:r>
    </w:p>
    <w:p w14:paraId="5BBC1B09" w14:textId="1305C276" w:rsidR="00C35F4E" w:rsidRDefault="0095437F" w:rsidP="00C35F4E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Zie hiervoor de informatiefolder Ernstige Dyslexie van de gemeente Nijmegen. </w:t>
      </w:r>
      <w:r w:rsidR="00C35F4E">
        <w:rPr>
          <w:rFonts w:cstheme="minorHAnsi"/>
        </w:rPr>
        <w:t>A</w:t>
      </w:r>
      <w:r>
        <w:rPr>
          <w:rFonts w:cstheme="minorHAnsi"/>
        </w:rPr>
        <w:t xml:space="preserve">lle gecontracteerde dyslexiezorgaanbieders </w:t>
      </w:r>
      <w:r w:rsidR="00C35F4E">
        <w:rPr>
          <w:rFonts w:cstheme="minorHAnsi"/>
        </w:rPr>
        <w:t xml:space="preserve">staan hierin </w:t>
      </w:r>
      <w:r>
        <w:rPr>
          <w:rFonts w:cstheme="minorHAnsi"/>
        </w:rPr>
        <w:t>beschreven. Zo kunt u beter een keuze maken.</w:t>
      </w:r>
      <w:r w:rsidR="00D26BF8">
        <w:rPr>
          <w:rFonts w:cstheme="minorHAnsi"/>
        </w:rPr>
        <w:t xml:space="preserve"> </w:t>
      </w:r>
      <w:r w:rsidR="00C35F4E">
        <w:rPr>
          <w:rFonts w:cstheme="minorHAnsi"/>
        </w:rPr>
        <w:t xml:space="preserve">U kunt deze </w:t>
      </w:r>
      <w:r w:rsidR="00D26BF8">
        <w:rPr>
          <w:rFonts w:cstheme="minorHAnsi"/>
        </w:rPr>
        <w:t xml:space="preserve"> folder </w:t>
      </w:r>
      <w:r w:rsidR="00C35F4E">
        <w:rPr>
          <w:rFonts w:cstheme="minorHAnsi"/>
        </w:rPr>
        <w:t xml:space="preserve">krijgen via school, </w:t>
      </w:r>
      <w:r w:rsidR="00D26BF8">
        <w:rPr>
          <w:rFonts w:cstheme="minorHAnsi"/>
        </w:rPr>
        <w:t>de Poortwachter of vinden op</w:t>
      </w:r>
      <w:r w:rsidR="00C35F4E">
        <w:rPr>
          <w:rFonts w:cstheme="minorHAnsi"/>
        </w:rPr>
        <w:t xml:space="preserve"> de website van het ROB (</w:t>
      </w:r>
      <w:hyperlink r:id="rId11" w:history="1">
        <w:r w:rsidR="00C35F4E">
          <w:rPr>
            <w:rStyle w:val="Hyperlink"/>
          </w:rPr>
          <w:t>ROB regio Nijmegen - Regionaal Ondersteuningsbureau Wmo &amp; Jeugdhulp</w:t>
        </w:r>
      </w:hyperlink>
      <w:r w:rsidR="00C35F4E">
        <w:rPr>
          <w:rFonts w:cstheme="minorHAnsi"/>
        </w:rPr>
        <w:t>).</w:t>
      </w:r>
    </w:p>
    <w:p w14:paraId="226A11B8" w14:textId="5F01E735" w:rsidR="006E2861" w:rsidRDefault="00C35F4E" w:rsidP="00C35F4E">
      <w:pPr>
        <w:pStyle w:val="Inhoudtabel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270D4E" w:rsidRPr="00960C50">
        <w:rPr>
          <w:rFonts w:asciiTheme="minorHAnsi" w:hAnsiTheme="minorHAnsi" w:cstheme="minorHAnsi"/>
          <w:sz w:val="22"/>
          <w:szCs w:val="22"/>
        </w:rPr>
        <w:t>1e voorkeur</w:t>
      </w:r>
      <w:r w:rsidR="00B40219" w:rsidRPr="00960C50">
        <w:rPr>
          <w:rFonts w:asciiTheme="minorHAnsi" w:hAnsiTheme="minorHAnsi" w:cstheme="minorHAnsi"/>
          <w:sz w:val="22"/>
          <w:szCs w:val="22"/>
        </w:rPr>
        <w:t xml:space="preserve"> : </w:t>
      </w:r>
    </w:p>
    <w:p w14:paraId="5A369556" w14:textId="36FDE411" w:rsidR="00533296" w:rsidRDefault="00270D4E" w:rsidP="00C35F4E">
      <w:pPr>
        <w:pStyle w:val="Inhoudtabel"/>
        <w:ind w:left="720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sz w:val="22"/>
          <w:szCs w:val="22"/>
        </w:rPr>
        <w:t>2e voorkeur</w:t>
      </w:r>
      <w:r w:rsidR="00B40219" w:rsidRPr="00960C50">
        <w:rPr>
          <w:rFonts w:asciiTheme="minorHAnsi" w:hAnsiTheme="minorHAnsi" w:cstheme="minorHAnsi"/>
          <w:sz w:val="22"/>
          <w:szCs w:val="22"/>
        </w:rPr>
        <w:t xml:space="preserve"> : </w:t>
      </w:r>
    </w:p>
    <w:p w14:paraId="45233BE3" w14:textId="524508C2" w:rsidR="00533296" w:rsidRDefault="00533296">
      <w:pPr>
        <w:rPr>
          <w:rFonts w:eastAsia="SimSun" w:cstheme="minorHAnsi"/>
          <w:color w:val="auto"/>
          <w:kern w:val="1"/>
          <w:lang w:eastAsia="hi-IN" w:bidi="hi-IN"/>
        </w:rPr>
      </w:pPr>
    </w:p>
    <w:p w14:paraId="65D20155" w14:textId="03477720" w:rsidR="00270D4E" w:rsidRPr="00533296" w:rsidRDefault="00DE3C6E" w:rsidP="00270D4E">
      <w:pPr>
        <w:pStyle w:val="Inhoudtabel"/>
        <w:numPr>
          <w:ilvl w:val="0"/>
          <w:numId w:val="15"/>
        </w:numPr>
        <w:rPr>
          <w:rFonts w:asciiTheme="minorHAnsi" w:hAnsiTheme="minorHAnsi" w:cstheme="minorHAnsi"/>
          <w:b/>
          <w:sz w:val="22"/>
          <w:szCs w:val="22"/>
        </w:rPr>
      </w:pPr>
      <w:r w:rsidRPr="00960C50">
        <w:rPr>
          <w:rFonts w:asciiTheme="minorHAnsi" w:hAnsiTheme="minorHAnsi" w:cstheme="minorHAnsi"/>
          <w:b/>
          <w:bCs/>
          <w:sz w:val="22"/>
          <w:szCs w:val="22"/>
        </w:rPr>
        <w:t>Verklaring en toestemming</w:t>
      </w:r>
    </w:p>
    <w:p w14:paraId="2B0F78E2" w14:textId="4876868B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b/>
          <w:bCs/>
          <w:sz w:val="22"/>
          <w:szCs w:val="22"/>
        </w:rPr>
        <w:t>Met het ondertekenen van dit document geef ik de Poortwachter Dyslexie</w:t>
      </w:r>
      <w:r w:rsidR="00DE3C6E" w:rsidRPr="00960C50">
        <w:rPr>
          <w:rFonts w:asciiTheme="minorHAnsi" w:hAnsiTheme="minorHAnsi" w:cstheme="minorHAnsi"/>
          <w:b/>
          <w:bCs/>
          <w:sz w:val="22"/>
          <w:szCs w:val="22"/>
        </w:rPr>
        <w:t xml:space="preserve"> van </w:t>
      </w:r>
      <w:r w:rsidR="00C17F32" w:rsidRPr="00960C50">
        <w:rPr>
          <w:rFonts w:asciiTheme="minorHAnsi" w:hAnsiTheme="minorHAnsi" w:cstheme="minorHAnsi"/>
          <w:b/>
          <w:bCs/>
          <w:sz w:val="22"/>
          <w:szCs w:val="22"/>
        </w:rPr>
        <w:t xml:space="preserve">Buurtteams Jeugd en Gezin Nijmegen </w:t>
      </w:r>
      <w:r w:rsidRPr="00960C50">
        <w:rPr>
          <w:rFonts w:asciiTheme="minorHAnsi" w:hAnsiTheme="minorHAnsi" w:cstheme="minorHAnsi"/>
          <w:b/>
          <w:bCs/>
          <w:sz w:val="22"/>
          <w:szCs w:val="22"/>
        </w:rPr>
        <w:t>toestemming voor:</w:t>
      </w:r>
    </w:p>
    <w:p w14:paraId="2C6429FC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p w14:paraId="19AB6CA9" w14:textId="7DC91CFD" w:rsidR="00270D4E" w:rsidRPr="00960C50" w:rsidRDefault="00C41BD8" w:rsidP="00C41BD8">
      <w:pPr>
        <w:pStyle w:val="Inhoudtabel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sz w:val="22"/>
          <w:szCs w:val="22"/>
        </w:rPr>
        <w:t xml:space="preserve">1. </w:t>
      </w:r>
      <w:r w:rsidR="00B40219" w:rsidRPr="00960C50">
        <w:rPr>
          <w:rFonts w:asciiTheme="minorHAnsi" w:hAnsiTheme="minorHAnsi" w:cstheme="minorHAnsi"/>
          <w:sz w:val="22"/>
          <w:szCs w:val="22"/>
        </w:rPr>
        <w:t>H</w:t>
      </w:r>
      <w:r w:rsidR="00270D4E" w:rsidRPr="00960C50">
        <w:rPr>
          <w:rFonts w:asciiTheme="minorHAnsi" w:hAnsiTheme="minorHAnsi" w:cstheme="minorHAnsi"/>
          <w:sz w:val="22"/>
          <w:szCs w:val="22"/>
        </w:rPr>
        <w:t xml:space="preserve">et gebruik van de door mij (ouder) verstrekte informatie bij de behandeling van de </w:t>
      </w:r>
      <w:r w:rsidRPr="00960C50">
        <w:rPr>
          <w:rFonts w:asciiTheme="minorHAnsi" w:hAnsiTheme="minorHAnsi" w:cstheme="minorHAnsi"/>
          <w:sz w:val="22"/>
          <w:szCs w:val="22"/>
        </w:rPr>
        <w:t>a</w:t>
      </w:r>
      <w:r w:rsidR="00270D4E" w:rsidRPr="00960C50">
        <w:rPr>
          <w:rFonts w:asciiTheme="minorHAnsi" w:hAnsiTheme="minorHAnsi" w:cstheme="minorHAnsi"/>
          <w:sz w:val="22"/>
          <w:szCs w:val="22"/>
        </w:rPr>
        <w:t>anvraag</w:t>
      </w:r>
      <w:r w:rsidR="00F006A9">
        <w:rPr>
          <w:rFonts w:asciiTheme="minorHAnsi" w:hAnsiTheme="minorHAnsi" w:cstheme="minorHAnsi"/>
          <w:sz w:val="22"/>
          <w:szCs w:val="22"/>
        </w:rPr>
        <w:t xml:space="preserve"> voor vergoede ED diagnostiek en eventuele ED behandeling</w:t>
      </w:r>
      <w:r w:rsidR="00B40219" w:rsidRPr="00960C50">
        <w:rPr>
          <w:rFonts w:asciiTheme="minorHAnsi" w:hAnsiTheme="minorHAnsi" w:cstheme="minorHAnsi"/>
          <w:sz w:val="22"/>
          <w:szCs w:val="22"/>
        </w:rPr>
        <w:t>.</w:t>
      </w:r>
    </w:p>
    <w:p w14:paraId="60744724" w14:textId="267BE2D2" w:rsidR="00270D4E" w:rsidRPr="00960C50" w:rsidRDefault="00C41BD8" w:rsidP="00C41BD8">
      <w:pPr>
        <w:pStyle w:val="Inhoudtabel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sz w:val="22"/>
          <w:szCs w:val="22"/>
        </w:rPr>
        <w:t xml:space="preserve">2. </w:t>
      </w:r>
      <w:r w:rsidR="00B40219" w:rsidRPr="00960C50">
        <w:rPr>
          <w:rFonts w:asciiTheme="minorHAnsi" w:hAnsiTheme="minorHAnsi" w:cstheme="minorHAnsi"/>
          <w:sz w:val="22"/>
          <w:szCs w:val="22"/>
        </w:rPr>
        <w:t>B</w:t>
      </w:r>
      <w:r w:rsidR="00270D4E" w:rsidRPr="00960C50">
        <w:rPr>
          <w:rFonts w:asciiTheme="minorHAnsi" w:hAnsiTheme="minorHAnsi" w:cstheme="minorHAnsi"/>
          <w:sz w:val="22"/>
          <w:szCs w:val="22"/>
        </w:rPr>
        <w:t>eoordeling van het leerlingdossier</w:t>
      </w:r>
      <w:r w:rsidR="0001522A">
        <w:rPr>
          <w:rFonts w:asciiTheme="minorHAnsi" w:hAnsiTheme="minorHAnsi" w:cstheme="minorHAnsi"/>
          <w:sz w:val="22"/>
          <w:szCs w:val="22"/>
        </w:rPr>
        <w:t xml:space="preserve"> en documenten van de school</w:t>
      </w:r>
      <w:r w:rsidR="00270D4E" w:rsidRPr="00960C50">
        <w:rPr>
          <w:rFonts w:asciiTheme="minorHAnsi" w:hAnsiTheme="minorHAnsi" w:cstheme="minorHAnsi"/>
          <w:sz w:val="22"/>
          <w:szCs w:val="22"/>
        </w:rPr>
        <w:t xml:space="preserve"> voor vergoede diagnostiek ED</w:t>
      </w:r>
      <w:r w:rsidR="00B40219" w:rsidRPr="00960C50">
        <w:rPr>
          <w:rFonts w:asciiTheme="minorHAnsi" w:hAnsiTheme="minorHAnsi" w:cstheme="minorHAnsi"/>
          <w:sz w:val="22"/>
          <w:szCs w:val="22"/>
        </w:rPr>
        <w:t>.</w:t>
      </w:r>
    </w:p>
    <w:p w14:paraId="67DA0F4F" w14:textId="77777777" w:rsidR="00270D4E" w:rsidRPr="00960C50" w:rsidRDefault="00C41BD8" w:rsidP="00C41BD8">
      <w:pPr>
        <w:pStyle w:val="Inhoudtabel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sz w:val="22"/>
          <w:szCs w:val="22"/>
        </w:rPr>
        <w:t xml:space="preserve">3. </w:t>
      </w:r>
      <w:r w:rsidR="00B40219" w:rsidRPr="00960C50">
        <w:rPr>
          <w:rFonts w:asciiTheme="minorHAnsi" w:hAnsiTheme="minorHAnsi" w:cstheme="minorHAnsi"/>
          <w:sz w:val="22"/>
          <w:szCs w:val="22"/>
        </w:rPr>
        <w:t>H</w:t>
      </w:r>
      <w:r w:rsidR="00270D4E" w:rsidRPr="00960C50">
        <w:rPr>
          <w:rFonts w:asciiTheme="minorHAnsi" w:hAnsiTheme="minorHAnsi" w:cstheme="minorHAnsi"/>
          <w:sz w:val="22"/>
          <w:szCs w:val="22"/>
        </w:rPr>
        <w:t>et mededelen van het advies aan de ouders en de basisschool</w:t>
      </w:r>
      <w:r w:rsidR="00B40219" w:rsidRPr="00960C50">
        <w:rPr>
          <w:rFonts w:asciiTheme="minorHAnsi" w:hAnsiTheme="minorHAnsi" w:cstheme="minorHAnsi"/>
          <w:sz w:val="22"/>
          <w:szCs w:val="22"/>
        </w:rPr>
        <w:t>.</w:t>
      </w:r>
    </w:p>
    <w:p w14:paraId="535693CA" w14:textId="1ED4F727" w:rsidR="00270D4E" w:rsidRPr="00960C50" w:rsidRDefault="00C41BD8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sz w:val="22"/>
          <w:szCs w:val="22"/>
        </w:rPr>
        <w:t xml:space="preserve">4. </w:t>
      </w:r>
      <w:r w:rsidR="00B40219" w:rsidRPr="00960C50">
        <w:rPr>
          <w:rFonts w:asciiTheme="minorHAnsi" w:hAnsiTheme="minorHAnsi" w:cstheme="minorHAnsi"/>
          <w:sz w:val="22"/>
          <w:szCs w:val="22"/>
        </w:rPr>
        <w:t>H</w:t>
      </w:r>
      <w:r w:rsidR="00270D4E" w:rsidRPr="00960C50">
        <w:rPr>
          <w:rFonts w:asciiTheme="minorHAnsi" w:hAnsiTheme="minorHAnsi" w:cstheme="minorHAnsi"/>
          <w:sz w:val="22"/>
          <w:szCs w:val="22"/>
        </w:rPr>
        <w:t xml:space="preserve">et uitwisselen van </w:t>
      </w:r>
      <w:r w:rsidR="004D566B" w:rsidRPr="00960C50">
        <w:rPr>
          <w:rFonts w:asciiTheme="minorHAnsi" w:hAnsiTheme="minorHAnsi" w:cstheme="minorHAnsi"/>
          <w:sz w:val="22"/>
          <w:szCs w:val="22"/>
        </w:rPr>
        <w:t>gegevens</w:t>
      </w:r>
      <w:r w:rsidR="00270D4E" w:rsidRPr="00960C50">
        <w:rPr>
          <w:rFonts w:asciiTheme="minorHAnsi" w:hAnsiTheme="minorHAnsi" w:cstheme="minorHAnsi"/>
          <w:sz w:val="22"/>
          <w:szCs w:val="22"/>
        </w:rPr>
        <w:t xml:space="preserve"> met de gekozen dyslexiezorgaanbieder</w:t>
      </w:r>
      <w:r w:rsidR="004D566B" w:rsidRPr="00960C50">
        <w:rPr>
          <w:rFonts w:asciiTheme="minorHAnsi" w:hAnsiTheme="minorHAnsi" w:cstheme="minorHAnsi"/>
          <w:sz w:val="22"/>
          <w:szCs w:val="22"/>
        </w:rPr>
        <w:t>.</w:t>
      </w:r>
    </w:p>
    <w:p w14:paraId="3B70871F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p w14:paraId="66FC88D3" w14:textId="77777777" w:rsidR="00270D4E" w:rsidRPr="00960C50" w:rsidRDefault="00270D4E" w:rsidP="00270D4E">
      <w:pPr>
        <w:rPr>
          <w:rFonts w:cstheme="minorHAnsi"/>
        </w:rPr>
      </w:pPr>
      <w:r w:rsidRPr="00960C50">
        <w:rPr>
          <w:rFonts w:cstheme="minorHAnsi"/>
          <w:b/>
          <w:bCs/>
        </w:rPr>
        <w:t>Handtekening van beide ouders die het gezag over het kind dragen</w:t>
      </w:r>
      <w:r w:rsidR="00C41BD8" w:rsidRPr="00960C50">
        <w:rPr>
          <w:rFonts w:cstheme="minorHAnsi"/>
          <w:b/>
          <w:bCs/>
        </w:rPr>
        <w:t xml:space="preserve">, </w:t>
      </w:r>
      <w:r w:rsidRPr="00960C50">
        <w:rPr>
          <w:rFonts w:cstheme="minorHAnsi"/>
          <w:b/>
          <w:bCs/>
        </w:rPr>
        <w:t>is verplicht.</w:t>
      </w:r>
    </w:p>
    <w:p w14:paraId="0119FB52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270D4E" w:rsidRPr="00960C50" w14:paraId="785CEAA9" w14:textId="77777777" w:rsidTr="00FD4CCB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8D6"/>
          </w:tcPr>
          <w:p w14:paraId="5CCB2525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 Handtekening ouders / verzorgers</w:t>
            </w:r>
          </w:p>
        </w:tc>
      </w:tr>
      <w:tr w:rsidR="00270D4E" w:rsidRPr="00960C50" w14:paraId="20317359" w14:textId="77777777" w:rsidTr="00FD4CCB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421E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  <w:i/>
                <w:iCs/>
              </w:rPr>
              <w:t>Ouder/verzorger 1</w:t>
            </w:r>
          </w:p>
          <w:p w14:paraId="552C41F4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</w:rPr>
              <w:t>Naam</w:t>
            </w:r>
          </w:p>
          <w:p w14:paraId="1DEB0B4E" w14:textId="77777777" w:rsidR="00DE3C6E" w:rsidRPr="00960C50" w:rsidRDefault="00DE3C6E" w:rsidP="00B64158">
            <w:pPr>
              <w:rPr>
                <w:rFonts w:cstheme="minorHAnsi"/>
                <w:i/>
                <w:i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D64C2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  <w:i/>
                <w:iCs/>
              </w:rPr>
              <w:t>Ouder/verzorger 2</w:t>
            </w:r>
          </w:p>
          <w:p w14:paraId="4BAF53DF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</w:rPr>
              <w:t>Naam</w:t>
            </w:r>
          </w:p>
        </w:tc>
      </w:tr>
      <w:tr w:rsidR="00270D4E" w:rsidRPr="00960C50" w14:paraId="3A263293" w14:textId="77777777" w:rsidTr="00FD4CCB">
        <w:tc>
          <w:tcPr>
            <w:tcW w:w="48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22CEF0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</w:rPr>
              <w:t>Plaats en datum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698A1A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</w:rPr>
              <w:t>Plaats en datum</w:t>
            </w:r>
          </w:p>
          <w:p w14:paraId="79E3FB22" w14:textId="77777777" w:rsidR="00270D4E" w:rsidRPr="00960C50" w:rsidRDefault="00270D4E" w:rsidP="00B64158">
            <w:pPr>
              <w:rPr>
                <w:rFonts w:cstheme="minorHAnsi"/>
              </w:rPr>
            </w:pPr>
          </w:p>
        </w:tc>
      </w:tr>
      <w:tr w:rsidR="00270D4E" w:rsidRPr="00960C50" w14:paraId="56A42508" w14:textId="77777777" w:rsidTr="00B64158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6F088B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</w:rPr>
              <w:t>Handtekening</w:t>
            </w:r>
          </w:p>
          <w:p w14:paraId="4CA79FDA" w14:textId="77777777" w:rsidR="00DE3C6E" w:rsidRPr="00960C50" w:rsidRDefault="00DE3C6E" w:rsidP="00B64158">
            <w:pPr>
              <w:rPr>
                <w:rFonts w:cstheme="minorHAnsi"/>
              </w:rPr>
            </w:pPr>
          </w:p>
          <w:p w14:paraId="55AC427D" w14:textId="77777777" w:rsidR="00270D4E" w:rsidRPr="00960C50" w:rsidRDefault="00270D4E" w:rsidP="00B64158">
            <w:pPr>
              <w:rPr>
                <w:rFonts w:cstheme="minorHAnsi"/>
              </w:rPr>
            </w:pPr>
          </w:p>
        </w:tc>
        <w:tc>
          <w:tcPr>
            <w:tcW w:w="48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7F9C83" w14:textId="77777777" w:rsidR="00270D4E" w:rsidRPr="00960C50" w:rsidRDefault="00270D4E" w:rsidP="00B64158">
            <w:pPr>
              <w:rPr>
                <w:rFonts w:cstheme="minorHAnsi"/>
              </w:rPr>
            </w:pPr>
            <w:r w:rsidRPr="00960C50">
              <w:rPr>
                <w:rFonts w:cstheme="minorHAnsi"/>
              </w:rPr>
              <w:t>Handtekening</w:t>
            </w:r>
          </w:p>
        </w:tc>
      </w:tr>
    </w:tbl>
    <w:p w14:paraId="3093E9FB" w14:textId="77777777" w:rsidR="00D462D5" w:rsidRPr="00960C50" w:rsidRDefault="00D462D5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tbl>
      <w:tblPr>
        <w:tblW w:w="915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6"/>
        <w:gridCol w:w="8792"/>
      </w:tblGrid>
      <w:tr w:rsidR="00270D4E" w:rsidRPr="00960C50" w14:paraId="27596DAF" w14:textId="77777777" w:rsidTr="00FD4CCB">
        <w:trPr>
          <w:trHeight w:val="255"/>
        </w:trPr>
        <w:tc>
          <w:tcPr>
            <w:tcW w:w="9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5841654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 Vragen met betrekking tot lezen en spellen</w:t>
            </w:r>
          </w:p>
        </w:tc>
      </w:tr>
      <w:tr w:rsidR="00270D4E" w:rsidRPr="00960C50" w14:paraId="1475A98E" w14:textId="77777777" w:rsidTr="00FD4CCB">
        <w:trPr>
          <w:trHeight w:val="85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8BE5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0A84E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Wanneer merkte u voor het eerst dat uw kind problemen heeft met lezen en/of spellen?</w:t>
            </w:r>
          </w:p>
        </w:tc>
      </w:tr>
      <w:tr w:rsidR="00270D4E" w:rsidRPr="00960C50" w14:paraId="321EF2FE" w14:textId="77777777" w:rsidTr="00FD4CCB">
        <w:trPr>
          <w:trHeight w:val="786"/>
        </w:trPr>
        <w:tc>
          <w:tcPr>
            <w:tcW w:w="36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F671C0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7678F8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Had u deze problemen verwacht naar aanleiding van haar/zijn eerdere ontwikkeling?</w:t>
            </w:r>
          </w:p>
          <w:p w14:paraId="210B67A3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939744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B06E028" w14:textId="77777777" w:rsidTr="00F52140">
        <w:trPr>
          <w:trHeight w:val="948"/>
        </w:trPr>
        <w:tc>
          <w:tcPr>
            <w:tcW w:w="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5CCFF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7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AC00FD" w14:textId="347B91F9" w:rsidR="00F65131" w:rsidRDefault="00270D4E" w:rsidP="00F65131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Komt dyslexie in de familie voor?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</w:t>
            </w:r>
            <w:r w:rsidR="009C4F1F">
              <w:rPr>
                <w:rFonts w:asciiTheme="minorHAnsi" w:hAnsiTheme="minorHAnsi" w:cstheme="minorHAnsi"/>
                <w:i/>
                <w:sz w:val="22"/>
                <w:szCs w:val="22"/>
              </w:rPr>
              <w:t>omcirkel of onderstreep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  <w:p w14:paraId="0B1158A2" w14:textId="4689CDE1" w:rsidR="0094464B" w:rsidRDefault="00270D4E" w:rsidP="00F65131">
            <w:pPr>
              <w:pStyle w:val="Inhoudtabel"/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ja, namelijk</w:t>
            </w:r>
            <w:r w:rsidR="00B40219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6035CD03" w14:textId="699EC5A6" w:rsidR="00270D4E" w:rsidRPr="0094464B" w:rsidRDefault="00270D4E" w:rsidP="0094464B">
            <w:pPr>
              <w:pStyle w:val="Inhoudtabel"/>
              <w:numPr>
                <w:ilvl w:val="0"/>
                <w:numId w:val="3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4464B">
              <w:rPr>
                <w:rFonts w:asciiTheme="minorHAnsi" w:hAnsiTheme="minorHAnsi" w:cstheme="minorHAnsi"/>
                <w:sz w:val="22"/>
                <w:szCs w:val="22"/>
              </w:rPr>
              <w:t>ne</w:t>
            </w:r>
            <w:r w:rsidR="00F52140" w:rsidRPr="0094464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270D4E" w:rsidRPr="00960C50" w14:paraId="7D8F7397" w14:textId="77777777" w:rsidTr="00F52140">
        <w:trPr>
          <w:trHeight w:val="1307"/>
        </w:trPr>
        <w:tc>
          <w:tcPr>
            <w:tcW w:w="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21FDF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7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1D707A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Wat is volgens u het probleem van uw kind bij lezen en spellen? 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Bijvoorbeeld leest te snel of te langzaam, is onzeker, maakt specifieke fouten.</w:t>
            </w:r>
          </w:p>
          <w:p w14:paraId="2570B038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251B2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168D801F" w14:textId="77777777" w:rsidTr="00F52140">
        <w:trPr>
          <w:trHeight w:val="786"/>
        </w:trPr>
        <w:tc>
          <w:tcPr>
            <w:tcW w:w="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52728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</w:p>
        </w:tc>
        <w:tc>
          <w:tcPr>
            <w:tcW w:w="87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014718" w14:textId="46DE442D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Heeft u thuis geoefend? Zo ja, wat</w:t>
            </w:r>
            <w:r w:rsidR="00FA0C88">
              <w:rPr>
                <w:rFonts w:asciiTheme="minorHAnsi" w:hAnsiTheme="minorHAnsi" w:cstheme="minorHAnsi"/>
                <w:sz w:val="22"/>
                <w:szCs w:val="22"/>
              </w:rPr>
              <w:t xml:space="preserve"> heeft u gedaan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05111C39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745929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75EDB6AC" w14:textId="77777777" w:rsidTr="00C17BC1">
        <w:trPr>
          <w:trHeight w:val="1080"/>
        </w:trPr>
        <w:tc>
          <w:tcPr>
            <w:tcW w:w="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78EC5E" w14:textId="77777777" w:rsidR="00270D4E" w:rsidRPr="00960C50" w:rsidRDefault="00270D4E" w:rsidP="00C17BC1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7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5FFFD3" w14:textId="1D3C9623" w:rsidR="0094464B" w:rsidRDefault="00270D4E" w:rsidP="0094464B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Is er eerder onderzoek geweest voor lees- en/of spellingproblemen?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</w:t>
            </w:r>
            <w:r w:rsidR="009C4F1F">
              <w:rPr>
                <w:rFonts w:asciiTheme="minorHAnsi" w:hAnsiTheme="minorHAnsi" w:cstheme="minorHAnsi"/>
                <w:i/>
                <w:sz w:val="22"/>
                <w:szCs w:val="22"/>
              </w:rPr>
              <w:t>omcirkel of onderstreep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  <w:p w14:paraId="02D008D7" w14:textId="77777777" w:rsidR="0094464B" w:rsidRDefault="00270D4E" w:rsidP="0094464B">
            <w:pPr>
              <w:pStyle w:val="Inhoudtabel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nee                  </w:t>
            </w:r>
          </w:p>
          <w:p w14:paraId="22BE346B" w14:textId="2B053BB3" w:rsidR="00270D4E" w:rsidRPr="0094464B" w:rsidRDefault="00DE3C6E" w:rsidP="0094464B">
            <w:pPr>
              <w:pStyle w:val="Inhoudtabel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4464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70D4E" w:rsidRPr="0094464B">
              <w:rPr>
                <w:rFonts w:asciiTheme="minorHAnsi" w:hAnsiTheme="minorHAnsi" w:cstheme="minorHAnsi"/>
                <w:sz w:val="22"/>
                <w:szCs w:val="22"/>
              </w:rPr>
              <w:t>ja, door:</w:t>
            </w:r>
            <w:r w:rsidR="00C17BC1" w:rsidRPr="0094464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270D4E" w:rsidRPr="0094464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Zo ja, graag onderzoeksverslag meesturen.</w:t>
            </w:r>
          </w:p>
        </w:tc>
      </w:tr>
      <w:tr w:rsidR="00270D4E" w:rsidRPr="00960C50" w14:paraId="68A2A597" w14:textId="77777777" w:rsidTr="00F52140">
        <w:trPr>
          <w:trHeight w:val="786"/>
        </w:trPr>
        <w:tc>
          <w:tcPr>
            <w:tcW w:w="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85E177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87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276B2C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Hoe is/was de motivatie van uw kind voor lezen en/of spelling?</w:t>
            </w:r>
          </w:p>
          <w:p w14:paraId="754741C3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B2BA52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8526928" w14:textId="77777777" w:rsidTr="00F52140">
        <w:trPr>
          <w:trHeight w:val="776"/>
        </w:trPr>
        <w:tc>
          <w:tcPr>
            <w:tcW w:w="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B78ED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87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EF80AF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Hoe ervaart uw kind haar/zijn lees- en/of spellingproblemen?</w:t>
            </w:r>
          </w:p>
          <w:p w14:paraId="7D288459" w14:textId="2C32A58F" w:rsidR="00270D4E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063305" w14:textId="77777777" w:rsidR="009F04FB" w:rsidRPr="00960C50" w:rsidRDefault="009F04FB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6A552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40219" w:rsidRPr="00960C50" w14:paraId="2BDF3835" w14:textId="77777777" w:rsidTr="00F52140">
        <w:trPr>
          <w:trHeight w:val="786"/>
        </w:trPr>
        <w:tc>
          <w:tcPr>
            <w:tcW w:w="3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8D3C9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87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019EF5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Hoe ervaart u als ouder de lees-</w:t>
            </w:r>
            <w:r w:rsidR="00F52140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en/of spellingproblemen van uw kind?</w:t>
            </w:r>
          </w:p>
          <w:p w14:paraId="4F3C0E25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2C6BE5" w14:textId="77777777" w:rsidR="00B40219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F78612" w14:textId="3EE01903" w:rsidR="009F04FB" w:rsidRPr="00960C50" w:rsidRDefault="009F04FB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319C73E" w14:textId="77777777" w:rsidTr="00F52140">
        <w:trPr>
          <w:trHeight w:val="1042"/>
        </w:trPr>
        <w:tc>
          <w:tcPr>
            <w:tcW w:w="36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D7C10A9" w14:textId="77777777" w:rsidR="00270D4E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87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B980135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Welke verklaring(en) speelt of spelen volgens u een rol bij de lees- en/of spellingproblemen?</w:t>
            </w:r>
          </w:p>
          <w:p w14:paraId="6173119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779931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3CA886" w14:textId="77777777" w:rsidR="00C17BC1" w:rsidRPr="00960C50" w:rsidRDefault="00C17BC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352297E4" w14:textId="77777777" w:rsidTr="00F52140">
        <w:trPr>
          <w:trHeight w:val="653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4F99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B40219"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34B4C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Wat heeft uw kind volgens u vooral nodig om verder te komen wat betreft lezen/spelling?</w:t>
            </w:r>
          </w:p>
          <w:p w14:paraId="78CC5B41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D5B2BD" w14:textId="77777777" w:rsidR="00C17BC1" w:rsidRPr="00960C50" w:rsidRDefault="00C17BC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36ECA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29E72A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15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15"/>
        <w:gridCol w:w="4605"/>
        <w:gridCol w:w="2857"/>
        <w:gridCol w:w="1272"/>
      </w:tblGrid>
      <w:tr w:rsidR="00270D4E" w:rsidRPr="00960C50" w14:paraId="4EECC634" w14:textId="77777777" w:rsidTr="00CC2C43">
        <w:tc>
          <w:tcPr>
            <w:tcW w:w="9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8D6"/>
          </w:tcPr>
          <w:p w14:paraId="6195E7DC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 Taal-/spraakontwikkeling</w:t>
            </w:r>
          </w:p>
        </w:tc>
      </w:tr>
      <w:tr w:rsidR="00270D4E" w:rsidRPr="00960C50" w14:paraId="2C8DBD09" w14:textId="77777777" w:rsidTr="00CC2C43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8637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A973" w14:textId="323DEB92" w:rsidR="0094464B" w:rsidRDefault="00270D4E" w:rsidP="0094464B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Is Nederlands de moedertaal van uw kind?</w:t>
            </w:r>
            <w:r w:rsidR="00F52140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9C4F1F">
              <w:rPr>
                <w:rFonts w:asciiTheme="minorHAnsi" w:hAnsiTheme="minorHAnsi" w:cstheme="minorHAnsi"/>
                <w:i/>
                <w:sz w:val="22"/>
                <w:szCs w:val="22"/>
              </w:rPr>
              <w:t>omcirkel of onderstreep</w:t>
            </w:r>
            <w:r w:rsidR="009C4F1F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  <w:p w14:paraId="0AB0986D" w14:textId="77777777" w:rsidR="0094464B" w:rsidRDefault="00F52140" w:rsidP="0094464B">
            <w:pPr>
              <w:pStyle w:val="Inhoudtabel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Ja  </w:t>
            </w:r>
          </w:p>
          <w:p w14:paraId="0035D735" w14:textId="07F73877" w:rsidR="00554222" w:rsidRPr="0094464B" w:rsidRDefault="00F52140" w:rsidP="00F52140">
            <w:pPr>
              <w:pStyle w:val="Inhoudtabel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Nee, de moedertaal is: </w:t>
            </w:r>
          </w:p>
        </w:tc>
      </w:tr>
      <w:tr w:rsidR="00270D4E" w:rsidRPr="00960C50" w14:paraId="2B433517" w14:textId="77777777" w:rsidTr="00CC2C43">
        <w:tc>
          <w:tcPr>
            <w:tcW w:w="40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99BF43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749" w:type="dxa"/>
            <w:gridSpan w:val="4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4B500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Wordt er thuis een andere taal (eventueel dialect) gesproken dan Nederlands?</w:t>
            </w:r>
          </w:p>
          <w:p w14:paraId="4949B21F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Zo ja, welke taal/dialect?</w:t>
            </w:r>
          </w:p>
        </w:tc>
      </w:tr>
      <w:tr w:rsidR="00270D4E" w:rsidRPr="00960C50" w14:paraId="3C78EDF7" w14:textId="77777777" w:rsidTr="00CC2C43">
        <w:tc>
          <w:tcPr>
            <w:tcW w:w="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58876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7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5032CA" w14:textId="30076CC3" w:rsidR="00270D4E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Is uw kind in behandeling bij een logopedist (geweest)?  Zo ja, wanneer en hoe lang? </w:t>
            </w:r>
          </w:p>
          <w:p w14:paraId="27E44E28" w14:textId="77777777" w:rsidR="00554222" w:rsidRPr="00960C50" w:rsidRDefault="00554222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B9798D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794EA26F" w14:textId="77777777" w:rsidTr="00CC2C43">
        <w:tc>
          <w:tcPr>
            <w:tcW w:w="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4DEB1C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7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41447F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Wat was het effect van de logopedische begeleiding? 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Graag ontvangen we een verslag.</w:t>
            </w:r>
          </w:p>
          <w:p w14:paraId="40EDA63C" w14:textId="31CDEFCF" w:rsidR="00270D4E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Omschrijf:</w:t>
            </w:r>
          </w:p>
          <w:p w14:paraId="4475B556" w14:textId="77777777" w:rsidR="00FA0C88" w:rsidRPr="00960C50" w:rsidRDefault="00FA0C88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0F2D6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62172DF6" w14:textId="77777777" w:rsidTr="00CC2C43">
        <w:tc>
          <w:tcPr>
            <w:tcW w:w="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BA75A2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5</w:t>
            </w:r>
          </w:p>
        </w:tc>
        <w:tc>
          <w:tcPr>
            <w:tcW w:w="87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3FA4B1" w14:textId="634424AE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Hoe verliep de taalontwikkeling (woordenschat, zinsbouw) in vergelijking met leeftijdsgenoten?</w:t>
            </w:r>
            <w:r w:rsidR="009C4F1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D13B139" w14:textId="77777777" w:rsidR="009F04FB" w:rsidRDefault="00270D4E" w:rsidP="009F04FB">
            <w:pPr>
              <w:pStyle w:val="Inhoudtabel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trager dan gemiddeld</w:t>
            </w:r>
          </w:p>
          <w:p w14:paraId="23FFECF8" w14:textId="77777777" w:rsidR="009F04FB" w:rsidRDefault="00F52140" w:rsidP="009F04FB">
            <w:pPr>
              <w:pStyle w:val="Inhoudtabel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gemiddeld</w:t>
            </w:r>
          </w:p>
          <w:p w14:paraId="189DCFCD" w14:textId="0A5618BE" w:rsidR="00DE3C6E" w:rsidRPr="00960C50" w:rsidRDefault="00F52140" w:rsidP="009F04FB">
            <w:pPr>
              <w:pStyle w:val="Inhoudtabel"/>
              <w:numPr>
                <w:ilvl w:val="0"/>
                <w:numId w:val="4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vlotter dan gemiddeld</w:t>
            </w:r>
          </w:p>
          <w:p w14:paraId="7939B978" w14:textId="275CC038" w:rsidR="00270D4E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Toelichting:</w:t>
            </w:r>
          </w:p>
          <w:p w14:paraId="2C46E815" w14:textId="77777777" w:rsidR="009F04FB" w:rsidRDefault="009F04FB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8D342B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420114DA" w14:textId="77777777" w:rsidTr="00CC2C43">
        <w:tc>
          <w:tcPr>
            <w:tcW w:w="4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4B1620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74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9CA8B6" w14:textId="446B9AFC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Zijn onderstaande punten opgevallen bij uw kind?</w:t>
            </w:r>
            <w:r w:rsidR="00F52140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52140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(</w:t>
            </w:r>
            <w:r w:rsidR="00BE60B0">
              <w:rPr>
                <w:rFonts w:asciiTheme="minorHAnsi" w:hAnsiTheme="minorHAnsi" w:cstheme="minorHAnsi"/>
                <w:i/>
                <w:sz w:val="22"/>
                <w:szCs w:val="22"/>
              </w:rPr>
              <w:t>omcirkel of onderstreep</w:t>
            </w:r>
            <w:r w:rsidR="00F52140" w:rsidRPr="00960C50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B40219" w:rsidRPr="00960C50" w14:paraId="5142F99F" w14:textId="77777777" w:rsidTr="00CC2C43">
        <w:trPr>
          <w:trHeight w:val="50"/>
        </w:trPr>
        <w:tc>
          <w:tcPr>
            <w:tcW w:w="40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3E89B4A7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E4531E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onduidelijk spreken                                    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5587AE" w14:textId="57DFAE25" w:rsidR="00B40219" w:rsidRPr="00960C50" w:rsidRDefault="00CC2C43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E60B0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B40219"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E60B0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B40219"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BE60B0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B40219"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351FB723" w14:textId="77777777" w:rsidTr="00CC2C43">
        <w:trPr>
          <w:trHeight w:val="46"/>
        </w:trPr>
        <w:tc>
          <w:tcPr>
            <w:tcW w:w="405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116F39AF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0497C8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met het uitspreken van bepaalde klanken  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3FD01E" w14:textId="70445055" w:rsidR="00B40219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60386DB9" w14:textId="77777777" w:rsidTr="00CC2C43">
        <w:trPr>
          <w:trHeight w:val="46"/>
        </w:trPr>
        <w:tc>
          <w:tcPr>
            <w:tcW w:w="405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1CC181F3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A2FEA6" w14:textId="77777777" w:rsidR="00B40219" w:rsidRPr="00960C50" w:rsidRDefault="00B40219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met het uitspreken van moeilijke woorden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10090F" w14:textId="0927BC05" w:rsidR="00B40219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1342AD55" w14:textId="77777777" w:rsidTr="00CC2C43">
        <w:trPr>
          <w:trHeight w:val="46"/>
        </w:trPr>
        <w:tc>
          <w:tcPr>
            <w:tcW w:w="405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6FD633FC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954C54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stotteren                                                       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9DD6B6" w14:textId="371CDCA7" w:rsidR="00B40219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24972607" w14:textId="77777777" w:rsidTr="00CC2C43">
        <w:trPr>
          <w:trHeight w:val="46"/>
        </w:trPr>
        <w:tc>
          <w:tcPr>
            <w:tcW w:w="405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0000459D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7B4033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weinig woorden kennen                            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45AA5CC" w14:textId="4EAA8F3C" w:rsidR="00B40219" w:rsidRPr="00CC2C43" w:rsidRDefault="00BE60B0" w:rsidP="00CC2C43">
            <w:pPr>
              <w:pStyle w:val="Inhoudtabel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791BE38C" w14:textId="77777777" w:rsidTr="00CC2C43">
        <w:trPr>
          <w:trHeight w:val="46"/>
        </w:trPr>
        <w:tc>
          <w:tcPr>
            <w:tcW w:w="40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59AA6BE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8FBBCD0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om op woorden te komen                                                        </w:t>
            </w:r>
          </w:p>
          <w:p w14:paraId="5C873FB8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(vaak 'dinges, euh of je weet wel' zeggen)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A44C9C" w14:textId="11EE7035" w:rsidR="00B40219" w:rsidRPr="00CC2C43" w:rsidRDefault="00BE60B0" w:rsidP="00CC2C43">
            <w:pPr>
              <w:pStyle w:val="Inhoudtabel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33353A01" w14:textId="77777777" w:rsidTr="00CC2C43">
        <w:trPr>
          <w:trHeight w:val="58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5AC2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A9B5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met het vervoegen van werkwoorden                                                    </w:t>
            </w:r>
          </w:p>
          <w:p w14:paraId="23264771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(ik </w:t>
            </w:r>
            <w:r w:rsidR="00070CE8"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‘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loopte' in plaats van ik </w:t>
            </w:r>
            <w:r w:rsidR="00070CE8"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‘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liep') 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E8F86DB" w14:textId="2FA7014F" w:rsidR="00B40219" w:rsidRPr="00CC2C43" w:rsidRDefault="00BE60B0" w:rsidP="00CC2C43">
            <w:pPr>
              <w:pStyle w:val="Inhoudtabel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7C59D55C" w14:textId="77777777" w:rsidTr="00CC2C43">
        <w:trPr>
          <w:trHeight w:val="58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F05EB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BBC6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met het maken van goede zinnen                                           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A65A3" w14:textId="1157E05C" w:rsidR="00B40219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22B65A2D" w14:textId="77777777" w:rsidTr="00CC2C43">
        <w:trPr>
          <w:trHeight w:val="58"/>
        </w:trPr>
        <w:tc>
          <w:tcPr>
            <w:tcW w:w="405" w:type="dxa"/>
            <w:vMerge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14:paraId="1D5B1EA3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32290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met het vertellen van een verhaal                                          </w:t>
            </w:r>
          </w:p>
        </w:tc>
        <w:tc>
          <w:tcPr>
            <w:tcW w:w="412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41D5DD" w14:textId="0270EFD4" w:rsidR="00B40219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65DAB8FD" w14:textId="77777777" w:rsidTr="00CC2C43">
        <w:trPr>
          <w:trHeight w:val="58"/>
        </w:trPr>
        <w:tc>
          <w:tcPr>
            <w:tcW w:w="405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48AE307C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86F177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om versjes/liedjes te onthouden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EA5C11" w14:textId="2E8C8597" w:rsidR="00B40219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B40219" w:rsidRPr="00960C50" w14:paraId="4F2062B8" w14:textId="77777777" w:rsidTr="00CC2C43">
        <w:trPr>
          <w:trHeight w:val="58"/>
        </w:trPr>
        <w:tc>
          <w:tcPr>
            <w:tcW w:w="40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2F7A053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40CE3E89" w14:textId="77777777" w:rsidR="00B40219" w:rsidRPr="00960C50" w:rsidRDefault="00B40219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om namen te onthouden             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341D1F4" w14:textId="3DB83F59" w:rsidR="00B40219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552CF1" w:rsidRPr="00960C50" w14:paraId="540C6877" w14:textId="77777777" w:rsidTr="00CC2C43">
        <w:trPr>
          <w:trHeight w:val="50"/>
        </w:trPr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807F5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170D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om kleuren te benoemen             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3F076A" w14:textId="5544E0C0" w:rsidR="00552CF1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552CF1" w:rsidRPr="00960C50" w14:paraId="13AF86A9" w14:textId="77777777" w:rsidTr="00CC2C43">
        <w:trPr>
          <w:trHeight w:val="48"/>
        </w:trPr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79EA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1FA4C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om tafels te leren                           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8C0BDA" w14:textId="12058467" w:rsidR="00552CF1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552CF1" w:rsidRPr="00960C50" w14:paraId="165C2AF7" w14:textId="77777777" w:rsidTr="00CC2C43">
        <w:trPr>
          <w:trHeight w:val="48"/>
        </w:trPr>
        <w:tc>
          <w:tcPr>
            <w:tcW w:w="405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FCDBA6A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75571E" w14:textId="77777777" w:rsidR="00552CF1" w:rsidRPr="00960C50" w:rsidRDefault="00F52140" w:rsidP="00552CF1">
            <w:pPr>
              <w:pStyle w:val="Inhoudtabel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552CF1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oeite met tijdsbegrippen  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(dagen, maanden)</w:t>
            </w:r>
            <w:r w:rsidR="00552CF1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2CF1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9BCEE0" w14:textId="58332A3B" w:rsidR="00552CF1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552CF1" w:rsidRPr="00960C50" w14:paraId="39A8D102" w14:textId="77777777" w:rsidTr="00CC2C43">
        <w:trPr>
          <w:trHeight w:val="48"/>
        </w:trPr>
        <w:tc>
          <w:tcPr>
            <w:tcW w:w="40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8E8F30F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C18288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met kloklezen                                   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B96D74" w14:textId="0786496E" w:rsidR="00552CF1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552CF1" w:rsidRPr="00960C50" w14:paraId="666E960F" w14:textId="77777777" w:rsidTr="00CC2C43">
        <w:trPr>
          <w:trHeight w:val="48"/>
        </w:trPr>
        <w:tc>
          <w:tcPr>
            <w:tcW w:w="405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C6719B6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3A5228BE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moeite met links/rechts coördinatie                                                       </w:t>
            </w:r>
          </w:p>
        </w:tc>
        <w:tc>
          <w:tcPr>
            <w:tcW w:w="4129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7CF1E1C1" w14:textId="4FAC5FD6" w:rsidR="00552CF1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552CF1" w:rsidRPr="00960C50" w14:paraId="108C8B67" w14:textId="77777777" w:rsidTr="00CC2C43">
        <w:trPr>
          <w:trHeight w:val="48"/>
        </w:trPr>
        <w:tc>
          <w:tcPr>
            <w:tcW w:w="405" w:type="dxa"/>
            <w:vMerge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B7F9B7C" w14:textId="77777777" w:rsidR="00552CF1" w:rsidRPr="00960C50" w:rsidRDefault="00552CF1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97CBC50" w14:textId="77777777" w:rsidR="00552CF1" w:rsidRPr="00960C50" w:rsidRDefault="00552CF1" w:rsidP="00552CF1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moeite met het onthouden van een vraag                                             of meerdere dingen tegelijkertijd</w:t>
            </w:r>
          </w:p>
        </w:tc>
        <w:tc>
          <w:tcPr>
            <w:tcW w:w="412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15121DB" w14:textId="5A7931A4" w:rsidR="00552CF1" w:rsidRPr="00960C50" w:rsidRDefault="00BE60B0" w:rsidP="00CC2C43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ee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vroeger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nu</w:t>
            </w:r>
          </w:p>
        </w:tc>
      </w:tr>
      <w:tr w:rsidR="00CA4ABF" w:rsidRPr="00960C50" w14:paraId="7474B064" w14:textId="77777777" w:rsidTr="00CC2C43">
        <w:trPr>
          <w:trHeight w:val="48"/>
        </w:trPr>
        <w:tc>
          <w:tcPr>
            <w:tcW w:w="405" w:type="dxa"/>
            <w:shd w:val="clear" w:color="auto" w:fill="auto"/>
          </w:tcPr>
          <w:p w14:paraId="486583D9" w14:textId="77777777" w:rsidR="00CA4ABF" w:rsidRPr="00960C50" w:rsidRDefault="00CA4ABF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9" w:type="dxa"/>
            <w:gridSpan w:val="4"/>
            <w:shd w:val="clear" w:color="auto" w:fill="auto"/>
          </w:tcPr>
          <w:p w14:paraId="3DE0CF12" w14:textId="77777777" w:rsidR="00CA4ABF" w:rsidRPr="00960C50" w:rsidRDefault="00CA4ABF" w:rsidP="00B40219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1A3FFF47" w14:textId="77777777" w:rsidTr="00CC2C43">
        <w:trPr>
          <w:gridAfter w:val="1"/>
          <w:wAfter w:w="1272" w:type="dxa"/>
        </w:trPr>
        <w:tc>
          <w:tcPr>
            <w:tcW w:w="7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ACCB4C6" w14:textId="545456C6" w:rsidR="00270D4E" w:rsidRPr="00960C50" w:rsidRDefault="00270D4E" w:rsidP="00552CF1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10. Overige informatie</w:t>
            </w:r>
            <w:r w:rsidR="00552CF1" w:rsidRPr="00960C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552CF1"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DE1BF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eigenschappen en 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andere </w:t>
            </w:r>
            <w:r w:rsidR="00DE1BF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zaken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die </w:t>
            </w:r>
            <w:r w:rsidR="00DE1BF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mogelijk 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van invloed kunnen zijn op de </w:t>
            </w:r>
            <w:r w:rsidR="00DE1BF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ontwikkeling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van uw kind?</w:t>
            </w:r>
            <w:r w:rsidR="00552CF1"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  <w:tr w:rsidR="00270D4E" w:rsidRPr="00960C50" w14:paraId="3B00BD45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F74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71FF" w14:textId="77777777" w:rsidR="00DE1BF1" w:rsidRPr="00960C50" w:rsidRDefault="00DE1BF1" w:rsidP="00DE1BF1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Hoe zou u uw kind willen typeren? 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(bijvoorbeeld opgewekt, ijverig, open …)</w:t>
            </w:r>
          </w:p>
          <w:p w14:paraId="4088726C" w14:textId="03A37363" w:rsidR="00270D4E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8E5277" w14:textId="77777777" w:rsidR="00CC2C43" w:rsidRPr="00960C50" w:rsidRDefault="00CC2C43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27CD09" w14:textId="77777777" w:rsidR="009F04FB" w:rsidRDefault="009F04FB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9A7ED6" w14:textId="374228E6" w:rsidR="009F04FB" w:rsidRPr="00960C50" w:rsidRDefault="009F04FB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26008D5A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9DEA1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8E82CE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Heeft uw kind problemen met zien? 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(lui oog, verminderd zicht)</w:t>
            </w:r>
          </w:p>
          <w:p w14:paraId="643CFB24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7B79E9" w14:textId="77777777" w:rsidR="00C17BC1" w:rsidRPr="00960C50" w:rsidRDefault="00C17BC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E1BF1" w:rsidRPr="00960C50" w14:paraId="4E3C4024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2DD496" w14:textId="4F0E697B" w:rsidR="00DE1BF1" w:rsidRPr="00960C50" w:rsidRDefault="00DE1BF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8758223" w14:textId="77777777" w:rsidR="00DE1BF1" w:rsidRPr="00960C50" w:rsidRDefault="00DE1BF1" w:rsidP="00DE1BF1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Heeft uw kind gehoorproblemen? </w:t>
            </w: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(oorontstekingen, buisjes, gehoorverlies)</w:t>
            </w:r>
          </w:p>
          <w:p w14:paraId="0ACAAAD6" w14:textId="77777777" w:rsidR="00DE1BF1" w:rsidRDefault="00DE1BF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416E96" w14:textId="2E764891" w:rsidR="002B7376" w:rsidRPr="00960C50" w:rsidRDefault="002B7376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0F3ECCE9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3B87E3" w14:textId="2925A6C8" w:rsidR="00270D4E" w:rsidRPr="00960C50" w:rsidRDefault="00DE1BF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46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B93398" w14:textId="1CE1CC73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Is uw kind onder behandeling (geweest) van een kinderarts?</w:t>
            </w:r>
            <w:r w:rsidR="002B737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F04F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Zo ja, licht toe:</w:t>
            </w:r>
          </w:p>
          <w:p w14:paraId="3EFD1C98" w14:textId="42DABF7C" w:rsidR="009F04FB" w:rsidRPr="00960C50" w:rsidRDefault="009F04FB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25C2B3F9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47CA60" w14:textId="468A95BE" w:rsidR="00270D4E" w:rsidRPr="00960C50" w:rsidRDefault="00DE1BF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6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2BCCDF" w14:textId="627EE682" w:rsidR="00270D4E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Gebruikt uw kind medicijnen?</w:t>
            </w:r>
            <w:r w:rsidR="001F77DB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Zo ja, welke?</w:t>
            </w:r>
          </w:p>
          <w:p w14:paraId="61B14DA5" w14:textId="77777777" w:rsidR="00C17BC1" w:rsidRDefault="00C17BC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3BF213" w14:textId="5EFE6D3B" w:rsidR="00CC2C43" w:rsidRPr="00960C50" w:rsidRDefault="00CC2C43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309B9DE7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7F0E9B" w14:textId="7A466A48" w:rsidR="00270D4E" w:rsidRPr="00960C50" w:rsidRDefault="00DE1BF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46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3D072D" w14:textId="77777777" w:rsidR="00270D4E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Hoe is de algemene gezondheid van uw kind?</w:t>
            </w:r>
          </w:p>
          <w:p w14:paraId="78968E37" w14:textId="77777777" w:rsidR="00554222" w:rsidRDefault="00554222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CB8435" w14:textId="11F17EB5" w:rsidR="009F04FB" w:rsidRPr="00960C50" w:rsidRDefault="009F04FB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6F3BB6AB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0566AE" w14:textId="0B2CDADE" w:rsidR="00270D4E" w:rsidRPr="00960C50" w:rsidRDefault="00DE1BF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46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411128" w14:textId="7A7D3190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Heeft uw kind problemen met concentratie</w:t>
            </w:r>
            <w:r w:rsidR="00325DEE">
              <w:rPr>
                <w:rFonts w:asciiTheme="minorHAnsi" w:hAnsiTheme="minorHAnsi" w:cstheme="minorHAnsi"/>
                <w:sz w:val="22"/>
                <w:szCs w:val="22"/>
              </w:rPr>
              <w:t xml:space="preserve"> en in hoeverre is dit een probleem bij het leren?</w:t>
            </w:r>
          </w:p>
          <w:p w14:paraId="623BED3E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0948D4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71E60E5D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60DBAD2A" w14:textId="55B56B32" w:rsidR="00270D4E" w:rsidRPr="00960C50" w:rsidRDefault="00DE1BF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462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668F059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Heeft uw kind last van faalangst of gevoelens van onzekerheid?</w:t>
            </w:r>
          </w:p>
          <w:p w14:paraId="17D649D3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DAE092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79A4BE21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1C1F102" w14:textId="06333B93" w:rsidR="00270D4E" w:rsidRPr="00960C50" w:rsidRDefault="00DE1BF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7462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47B0DF" w14:textId="29293365" w:rsidR="00270D4E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Heeft uw kind een diagnose, bijvoorbeeld AD(H)D, autisme of anderszins?</w:t>
            </w:r>
          </w:p>
          <w:p w14:paraId="2CA56303" w14:textId="3625D9BA" w:rsidR="00554222" w:rsidRDefault="00554222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 hoeverre wordt uw kind hierdoor belemmerd?</w:t>
            </w:r>
          </w:p>
          <w:p w14:paraId="651E8005" w14:textId="77777777" w:rsidR="00554222" w:rsidRPr="00960C50" w:rsidRDefault="00554222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591800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FAB2A9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554FC9D6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1EF5CB" w14:textId="1C091750" w:rsidR="00270D4E" w:rsidRPr="00960C50" w:rsidRDefault="00DE1BF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7462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C845AF" w14:textId="029D67C3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Krijgt uw kind </w:t>
            </w:r>
            <w:r w:rsidR="00863A6B">
              <w:rPr>
                <w:rFonts w:asciiTheme="minorHAnsi" w:hAnsiTheme="minorHAnsi" w:cstheme="minorHAnsi"/>
                <w:sz w:val="22"/>
                <w:szCs w:val="22"/>
              </w:rPr>
              <w:t>ondersteuning of zorg voor iets anders dan lezen/spellen</w:t>
            </w: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405D73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863A6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05D73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Zo ja, licht toe: </w:t>
            </w:r>
          </w:p>
          <w:p w14:paraId="64263BB7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CDC01C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4A08185B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FF0482" w14:textId="01EF80EF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E1BF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46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25CF367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Spelen er zaken in de thuissituatie die van invloed kunnen zijn op de schoolvorderingen?</w:t>
            </w:r>
          </w:p>
          <w:p w14:paraId="6B36AC72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828A80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4B0E5DA9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39B3C51" w14:textId="06DBA424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E1BF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46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64465200" w14:textId="627D774E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Spelen er zaken op school die van invloed kunnen zijn op de schoolvorderingen?</w:t>
            </w:r>
          </w:p>
          <w:p w14:paraId="78C4B5AB" w14:textId="77777777" w:rsidR="00C17BC1" w:rsidRPr="00960C50" w:rsidRDefault="00C17BC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7A6200" w14:textId="77777777" w:rsidR="00C17BC1" w:rsidRPr="00960C50" w:rsidRDefault="00C17BC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4E7D4D38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461DF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9DBA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Gaat uw kind in het algemeen graag naar school?</w:t>
            </w:r>
          </w:p>
          <w:p w14:paraId="73F6323B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F20A2D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30B855D0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083443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14</w:t>
            </w:r>
          </w:p>
          <w:p w14:paraId="2DC9BCCB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8FCF9D" w14:textId="0256E4B9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Zijn er bijzonderheden in de omgang met andere kinderen?</w:t>
            </w:r>
          </w:p>
          <w:p w14:paraId="101C75AE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DB5E2B" w14:textId="77777777" w:rsidR="00C17BC1" w:rsidRPr="00960C50" w:rsidRDefault="00C17BC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5B6B03C6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C0DD43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52CF1" w:rsidRPr="00960C5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6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2DAE0816" w14:textId="5A914A92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Zijn er naast lees- en/of spellingproblemen naar uw mening ook andere leerproblemen?</w:t>
            </w:r>
          </w:p>
          <w:p w14:paraId="187828EB" w14:textId="77777777" w:rsidR="00CC2C43" w:rsidRPr="00960C50" w:rsidRDefault="00CC2C43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3D36C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420EC812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A57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52CF1" w:rsidRPr="00960C5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743C" w14:textId="77777777" w:rsidR="00270D4E" w:rsidRPr="00960C50" w:rsidRDefault="00270D4E" w:rsidP="0094464B">
            <w:pPr>
              <w:pStyle w:val="Inhoudtabel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Heeft uw kind een talent op een ander gebied dan op het schoolse leren?</w:t>
            </w:r>
          </w:p>
          <w:p w14:paraId="0A4C0FDF" w14:textId="77777777" w:rsidR="00270D4E" w:rsidRPr="00960C50" w:rsidRDefault="00270D4E" w:rsidP="0094464B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(is bijvoorbeeld goed in muziek, sport, dans, techniek, handvaardigheid, ...)</w:t>
            </w:r>
          </w:p>
          <w:p w14:paraId="69D611A7" w14:textId="68D71953" w:rsidR="0094464B" w:rsidRPr="009F04FB" w:rsidRDefault="00270D4E" w:rsidP="009F04FB">
            <w:pPr>
              <w:pStyle w:val="Inhoudtabel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nee, niet van toepassing</w:t>
            </w:r>
            <w:r w:rsidR="001F77DB" w:rsidRPr="00960C50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  <w:p w14:paraId="23098AF9" w14:textId="418A13DB" w:rsidR="00270D4E" w:rsidRPr="0094464B" w:rsidRDefault="001F77DB" w:rsidP="0094464B">
            <w:pPr>
              <w:pStyle w:val="Inhoudtabel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4464B">
              <w:rPr>
                <w:rFonts w:asciiTheme="minorHAnsi" w:hAnsiTheme="minorHAnsi" w:cstheme="minorHAnsi"/>
                <w:sz w:val="22"/>
                <w:szCs w:val="22"/>
              </w:rPr>
              <w:t>een beetje</w:t>
            </w:r>
          </w:p>
          <w:p w14:paraId="7A242FB8" w14:textId="50950A14" w:rsidR="00270D4E" w:rsidRPr="00960C50" w:rsidRDefault="00270D4E" w:rsidP="0094464B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Toelichting (op welk gebied?):</w:t>
            </w:r>
          </w:p>
          <w:p w14:paraId="594794BD" w14:textId="77777777" w:rsidR="001F09C8" w:rsidRPr="00960C50" w:rsidRDefault="001F09C8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FF5C55" w14:textId="77777777" w:rsidR="001F09C8" w:rsidRPr="00960C50" w:rsidRDefault="001F09C8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85FE99" w14:textId="77777777" w:rsidR="001F09C8" w:rsidRPr="00960C50" w:rsidRDefault="001F09C8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851404" w14:textId="200EE0EF" w:rsidR="00270D4E" w:rsidRPr="00960C50" w:rsidRDefault="00270D4E" w:rsidP="0094464B">
            <w:pPr>
              <w:pStyle w:val="Inhoudtabel"/>
              <w:numPr>
                <w:ilvl w:val="0"/>
                <w:numId w:val="2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zeker van toepassing</w:t>
            </w:r>
          </w:p>
          <w:p w14:paraId="14620C80" w14:textId="00B08FB7" w:rsidR="001F77DB" w:rsidRPr="00960C50" w:rsidRDefault="00270D4E" w:rsidP="0094464B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Toelichting (op welk gebied?):</w:t>
            </w:r>
          </w:p>
          <w:p w14:paraId="1086538F" w14:textId="77777777" w:rsidR="001F77DB" w:rsidRPr="00960C50" w:rsidRDefault="001F77DB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B9E8AD" w14:textId="77777777" w:rsidR="00C17BC1" w:rsidRPr="00960C50" w:rsidRDefault="00C17BC1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1FFBE2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194CC4C7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3281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52CF1" w:rsidRPr="00960C50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7462" w:type="dxa"/>
            <w:gridSpan w:val="2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846225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Welke tips/aandachtspunten wilt u als ouder aan school of onderzoeker meegeven over uw kind, die gebruikt kunnen worden bij de begeleiding?</w:t>
            </w:r>
          </w:p>
          <w:p w14:paraId="4F8C8549" w14:textId="77777777" w:rsidR="001F09C8" w:rsidRPr="00960C50" w:rsidRDefault="001F09C8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E21C7B" w14:textId="77777777" w:rsidR="001F09C8" w:rsidRPr="00960C50" w:rsidRDefault="001F09C8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445770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DB4758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0D4E" w:rsidRPr="00960C50" w14:paraId="786A5249" w14:textId="77777777" w:rsidTr="00CC2C43">
        <w:trPr>
          <w:gridAfter w:val="1"/>
          <w:wAfter w:w="1272" w:type="dxa"/>
        </w:trPr>
        <w:tc>
          <w:tcPr>
            <w:tcW w:w="420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25B68C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52CF1" w:rsidRPr="00960C50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46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D8F1CD" w14:textId="1EF364D7" w:rsidR="00270D4E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  <w:r w:rsidRPr="00960C50">
              <w:rPr>
                <w:rFonts w:asciiTheme="minorHAnsi" w:hAnsiTheme="minorHAnsi" w:cstheme="minorHAnsi"/>
                <w:sz w:val="22"/>
                <w:szCs w:val="22"/>
              </w:rPr>
              <w:t>Als u nog andere zaken onder onze aandacht wilt brengen, dan kunt u de ruimte hieronder benutten.</w:t>
            </w:r>
          </w:p>
          <w:p w14:paraId="7A703DDB" w14:textId="77777777" w:rsidR="009F04FB" w:rsidRPr="00960C50" w:rsidRDefault="009F04FB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B6941E" w14:textId="77777777" w:rsidR="001F09C8" w:rsidRPr="00960C50" w:rsidRDefault="001F09C8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5CF686" w14:textId="77777777" w:rsidR="00270D4E" w:rsidRPr="00960C50" w:rsidRDefault="00270D4E" w:rsidP="00B64158">
            <w:pPr>
              <w:pStyle w:val="Inhoudtabel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1E3B208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p w14:paraId="3731ABF5" w14:textId="77777777" w:rsidR="00270D4E" w:rsidRPr="00960C50" w:rsidRDefault="0078431D" w:rsidP="00270D4E">
      <w:pPr>
        <w:pStyle w:val="Inhoudtabel"/>
        <w:rPr>
          <w:rFonts w:asciiTheme="minorHAnsi" w:hAnsiTheme="minorHAnsi" w:cstheme="minorHAnsi"/>
          <w:i/>
          <w:sz w:val="22"/>
          <w:szCs w:val="22"/>
        </w:rPr>
      </w:pPr>
      <w:r w:rsidRPr="00960C50">
        <w:rPr>
          <w:rFonts w:asciiTheme="minorHAnsi" w:hAnsiTheme="minorHAnsi" w:cstheme="minorHAnsi"/>
          <w:i/>
          <w:sz w:val="22"/>
          <w:szCs w:val="22"/>
        </w:rPr>
        <w:t xml:space="preserve">N.B. Uw gegevens in dit aanmeldformulier worden vertrouwelijk behandeld. </w:t>
      </w:r>
    </w:p>
    <w:p w14:paraId="079EA1AF" w14:textId="77777777" w:rsidR="0078431D" w:rsidRPr="00960C50" w:rsidRDefault="0078431D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p w14:paraId="6BAD7B95" w14:textId="77777777" w:rsidR="00DE3C6E" w:rsidRPr="00960C50" w:rsidRDefault="00DE3C6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p w14:paraId="796AE821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sz w:val="22"/>
          <w:szCs w:val="22"/>
        </w:rPr>
        <w:t>Ondertekening door beide ouders:</w:t>
      </w:r>
    </w:p>
    <w:p w14:paraId="15583480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sz w:val="22"/>
          <w:szCs w:val="22"/>
        </w:rPr>
        <w:t>Ouder/verzorger 1</w:t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  <w:t>Ouder/verzorger 2</w:t>
      </w:r>
    </w:p>
    <w:p w14:paraId="73E2C560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p w14:paraId="5DBADA86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p w14:paraId="645E4130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</w:p>
    <w:p w14:paraId="0EF7A79B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sz w:val="22"/>
          <w:szCs w:val="22"/>
        </w:rPr>
        <w:t>----------------------------------------</w:t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  <w:t>------------------------------------</w:t>
      </w:r>
    </w:p>
    <w:p w14:paraId="4DE59EA1" w14:textId="77777777" w:rsidR="00270D4E" w:rsidRPr="00960C50" w:rsidRDefault="00270D4E" w:rsidP="00270D4E">
      <w:pPr>
        <w:pStyle w:val="Inhoudtabel"/>
        <w:rPr>
          <w:rFonts w:asciiTheme="minorHAnsi" w:hAnsiTheme="minorHAnsi" w:cstheme="minorHAnsi"/>
          <w:sz w:val="22"/>
          <w:szCs w:val="22"/>
        </w:rPr>
      </w:pPr>
      <w:r w:rsidRPr="00960C50">
        <w:rPr>
          <w:rFonts w:asciiTheme="minorHAnsi" w:hAnsiTheme="minorHAnsi" w:cstheme="minorHAnsi"/>
          <w:sz w:val="22"/>
          <w:szCs w:val="22"/>
        </w:rPr>
        <w:t>Plaats:</w:t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  <w:t>Plaats:</w:t>
      </w:r>
    </w:p>
    <w:p w14:paraId="15F1AF6B" w14:textId="2FE34D96" w:rsidR="00C00EA6" w:rsidRPr="00960C50" w:rsidRDefault="00270D4E" w:rsidP="00325DEE">
      <w:pPr>
        <w:pStyle w:val="Inhoudtabel"/>
        <w:rPr>
          <w:rFonts w:eastAsiaTheme="majorEastAsia" w:cstheme="minorHAnsi"/>
          <w:caps/>
          <w:u w:val="single"/>
        </w:rPr>
      </w:pPr>
      <w:r w:rsidRPr="00960C50">
        <w:rPr>
          <w:rFonts w:asciiTheme="minorHAnsi" w:hAnsiTheme="minorHAnsi" w:cstheme="minorHAnsi"/>
          <w:sz w:val="22"/>
          <w:szCs w:val="22"/>
        </w:rPr>
        <w:t>Datum:</w:t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</w:r>
      <w:r w:rsidRPr="00960C50">
        <w:rPr>
          <w:rFonts w:asciiTheme="minorHAnsi" w:hAnsiTheme="minorHAnsi" w:cstheme="minorHAnsi"/>
          <w:sz w:val="22"/>
          <w:szCs w:val="22"/>
        </w:rPr>
        <w:tab/>
        <w:t>Datum:</w:t>
      </w:r>
    </w:p>
    <w:sectPr w:rsidR="00C00EA6" w:rsidRPr="00960C50" w:rsidSect="009F670C">
      <w:headerReference w:type="default" r:id="rId12"/>
      <w:pgSz w:w="11906" w:h="16838"/>
      <w:pgMar w:top="2552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D353" w14:textId="77777777" w:rsidR="00FB669D" w:rsidRDefault="00FB669D" w:rsidP="0056224C">
      <w:pPr>
        <w:spacing w:line="240" w:lineRule="auto"/>
      </w:pPr>
      <w:r>
        <w:separator/>
      </w:r>
    </w:p>
  </w:endnote>
  <w:endnote w:type="continuationSeparator" w:id="0">
    <w:p w14:paraId="52F2BCE1" w14:textId="77777777" w:rsidR="00FB669D" w:rsidRDefault="00FB669D" w:rsidP="005622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88B7F" w14:textId="77777777" w:rsidR="00FB669D" w:rsidRDefault="00FB669D" w:rsidP="0056224C">
      <w:pPr>
        <w:spacing w:line="240" w:lineRule="auto"/>
      </w:pPr>
      <w:r>
        <w:separator/>
      </w:r>
    </w:p>
  </w:footnote>
  <w:footnote w:type="continuationSeparator" w:id="0">
    <w:p w14:paraId="117966AF" w14:textId="77777777" w:rsidR="00FB669D" w:rsidRDefault="00FB669D" w:rsidP="005622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9DC9B" w14:textId="107114F2" w:rsidR="00960C50" w:rsidRDefault="00960C50">
    <w:pPr>
      <w:pStyle w:val="Koptekst"/>
    </w:pPr>
    <w:r>
      <w:rPr>
        <w:noProof/>
      </w:rPr>
      <w:drawing>
        <wp:inline distT="0" distB="0" distL="0" distR="0" wp14:anchorId="5D3D3DA3" wp14:editId="495F244E">
          <wp:extent cx="6373624" cy="1195705"/>
          <wp:effectExtent l="0" t="0" r="8255" b="4445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6840" cy="1201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-3457"/>
        </w:tabs>
        <w:ind w:left="-3457" w:hanging="360"/>
      </w:pPr>
    </w:lvl>
    <w:lvl w:ilvl="1">
      <w:start w:val="1"/>
      <w:numFmt w:val="decimal"/>
      <w:lvlText w:val="%2."/>
      <w:lvlJc w:val="left"/>
      <w:pPr>
        <w:tabs>
          <w:tab w:val="num" w:pos="-3097"/>
        </w:tabs>
        <w:ind w:left="-3097" w:hanging="360"/>
      </w:pPr>
    </w:lvl>
    <w:lvl w:ilvl="2">
      <w:start w:val="1"/>
      <w:numFmt w:val="decimal"/>
      <w:lvlText w:val="%3."/>
      <w:lvlJc w:val="left"/>
      <w:pPr>
        <w:tabs>
          <w:tab w:val="num" w:pos="-2737"/>
        </w:tabs>
        <w:ind w:left="-2737" w:hanging="360"/>
      </w:pPr>
    </w:lvl>
    <w:lvl w:ilvl="3">
      <w:start w:val="1"/>
      <w:numFmt w:val="decimal"/>
      <w:lvlText w:val="%4."/>
      <w:lvlJc w:val="left"/>
      <w:pPr>
        <w:tabs>
          <w:tab w:val="num" w:pos="-2377"/>
        </w:tabs>
        <w:ind w:left="-2377" w:hanging="360"/>
      </w:pPr>
    </w:lvl>
    <w:lvl w:ilvl="4">
      <w:start w:val="1"/>
      <w:numFmt w:val="decimal"/>
      <w:lvlText w:val="%5."/>
      <w:lvlJc w:val="left"/>
      <w:pPr>
        <w:tabs>
          <w:tab w:val="num" w:pos="-2017"/>
        </w:tabs>
        <w:ind w:left="-2017" w:hanging="360"/>
      </w:pPr>
    </w:lvl>
    <w:lvl w:ilvl="5">
      <w:start w:val="1"/>
      <w:numFmt w:val="decimal"/>
      <w:lvlText w:val="%6."/>
      <w:lvlJc w:val="left"/>
      <w:pPr>
        <w:tabs>
          <w:tab w:val="num" w:pos="-1657"/>
        </w:tabs>
        <w:ind w:left="-1657" w:hanging="360"/>
      </w:pPr>
    </w:lvl>
    <w:lvl w:ilvl="6">
      <w:start w:val="5"/>
      <w:numFmt w:val="decimal"/>
      <w:lvlText w:val="%7."/>
      <w:lvlJc w:val="left"/>
      <w:pPr>
        <w:tabs>
          <w:tab w:val="num" w:pos="-1297"/>
        </w:tabs>
        <w:ind w:left="-12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-937"/>
        </w:tabs>
        <w:ind w:left="-937" w:hanging="360"/>
      </w:pPr>
    </w:lvl>
    <w:lvl w:ilvl="8">
      <w:start w:val="1"/>
      <w:numFmt w:val="decimal"/>
      <w:lvlText w:val="%9."/>
      <w:lvlJc w:val="left"/>
      <w:pPr>
        <w:tabs>
          <w:tab w:val="num" w:pos="-577"/>
        </w:tabs>
        <w:ind w:left="-577" w:hanging="360"/>
      </w:pPr>
    </w:lvl>
  </w:abstractNum>
  <w:abstractNum w:abstractNumId="1" w15:restartNumberingAfterBreak="0">
    <w:nsid w:val="01AF3548"/>
    <w:multiLevelType w:val="hybridMultilevel"/>
    <w:tmpl w:val="A67A0A32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66C9A"/>
    <w:multiLevelType w:val="hybridMultilevel"/>
    <w:tmpl w:val="2C1462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A23453"/>
    <w:multiLevelType w:val="hybridMultilevel"/>
    <w:tmpl w:val="248A3A66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E42F6"/>
    <w:multiLevelType w:val="hybridMultilevel"/>
    <w:tmpl w:val="E8F0F79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F5323"/>
    <w:multiLevelType w:val="hybridMultilevel"/>
    <w:tmpl w:val="2CCAB6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DD1B70"/>
    <w:multiLevelType w:val="hybridMultilevel"/>
    <w:tmpl w:val="58124074"/>
    <w:lvl w:ilvl="0" w:tplc="04130003">
      <w:start w:val="1"/>
      <w:numFmt w:val="bullet"/>
      <w:lvlText w:val="o"/>
      <w:lvlJc w:val="left"/>
      <w:pPr>
        <w:ind w:left="772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7" w15:restartNumberingAfterBreak="0">
    <w:nsid w:val="0D517FEA"/>
    <w:multiLevelType w:val="hybridMultilevel"/>
    <w:tmpl w:val="F93AE6D2"/>
    <w:lvl w:ilvl="0" w:tplc="ADE265B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87703"/>
    <w:multiLevelType w:val="hybridMultilevel"/>
    <w:tmpl w:val="EA787B8C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E67EF"/>
    <w:multiLevelType w:val="hybridMultilevel"/>
    <w:tmpl w:val="1EDAD8B4"/>
    <w:lvl w:ilvl="0" w:tplc="04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1E7514CD"/>
    <w:multiLevelType w:val="hybridMultilevel"/>
    <w:tmpl w:val="C7F20C6A"/>
    <w:lvl w:ilvl="0" w:tplc="5A26DF6C">
      <w:numFmt w:val="bullet"/>
      <w:lvlText w:val=""/>
      <w:lvlJc w:val="left"/>
      <w:pPr>
        <w:ind w:left="1070" w:hanging="710"/>
      </w:pPr>
      <w:rPr>
        <w:rFonts w:ascii="Symbol" w:eastAsia="SimSu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070DB2"/>
    <w:multiLevelType w:val="hybridMultilevel"/>
    <w:tmpl w:val="5238C47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34185"/>
    <w:multiLevelType w:val="hybridMultilevel"/>
    <w:tmpl w:val="7AD81FA4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1447C"/>
    <w:multiLevelType w:val="hybridMultilevel"/>
    <w:tmpl w:val="7E7E2320"/>
    <w:lvl w:ilvl="0" w:tplc="12DAA520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362255"/>
    <w:multiLevelType w:val="hybridMultilevel"/>
    <w:tmpl w:val="A4AE2164"/>
    <w:lvl w:ilvl="0" w:tplc="54AA602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1E8056B4">
      <w:start w:val="3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D64D2E"/>
    <w:multiLevelType w:val="hybridMultilevel"/>
    <w:tmpl w:val="29588C5A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01A7B"/>
    <w:multiLevelType w:val="hybridMultilevel"/>
    <w:tmpl w:val="E59AC990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F7EBD"/>
    <w:multiLevelType w:val="hybridMultilevel"/>
    <w:tmpl w:val="BDBAFF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C3E7B"/>
    <w:multiLevelType w:val="hybridMultilevel"/>
    <w:tmpl w:val="8D5207B6"/>
    <w:lvl w:ilvl="0" w:tplc="04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2F852C21"/>
    <w:multiLevelType w:val="hybridMultilevel"/>
    <w:tmpl w:val="578AA83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B0EFD"/>
    <w:multiLevelType w:val="hybridMultilevel"/>
    <w:tmpl w:val="7E10958A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6E1DBA"/>
    <w:multiLevelType w:val="hybridMultilevel"/>
    <w:tmpl w:val="43CC42B8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70076"/>
    <w:multiLevelType w:val="hybridMultilevel"/>
    <w:tmpl w:val="9528A566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9A791E"/>
    <w:multiLevelType w:val="hybridMultilevel"/>
    <w:tmpl w:val="66A07696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0439AF"/>
    <w:multiLevelType w:val="hybridMultilevel"/>
    <w:tmpl w:val="36B8981E"/>
    <w:lvl w:ilvl="0" w:tplc="12DAA520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5673E"/>
    <w:multiLevelType w:val="hybridMultilevel"/>
    <w:tmpl w:val="277C0866"/>
    <w:lvl w:ilvl="0" w:tplc="04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40A12A45"/>
    <w:multiLevelType w:val="hybridMultilevel"/>
    <w:tmpl w:val="94144CF0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35550"/>
    <w:multiLevelType w:val="hybridMultilevel"/>
    <w:tmpl w:val="2C0A0B22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9031A"/>
    <w:multiLevelType w:val="hybridMultilevel"/>
    <w:tmpl w:val="53CAE674"/>
    <w:lvl w:ilvl="0" w:tplc="99980C98">
      <w:start w:val="1"/>
      <w:numFmt w:val="bullet"/>
      <w:lvlText w:val="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D4074"/>
    <w:multiLevelType w:val="hybridMultilevel"/>
    <w:tmpl w:val="0C904AD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FD260F"/>
    <w:multiLevelType w:val="hybridMultilevel"/>
    <w:tmpl w:val="6F0A6FEC"/>
    <w:lvl w:ilvl="0" w:tplc="12DAA520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BF6836"/>
    <w:multiLevelType w:val="hybridMultilevel"/>
    <w:tmpl w:val="7812BAF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9D63A2"/>
    <w:multiLevelType w:val="hybridMultilevel"/>
    <w:tmpl w:val="ECC4D250"/>
    <w:lvl w:ilvl="0" w:tplc="04130003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3" w15:restartNumberingAfterBreak="0">
    <w:nsid w:val="53B33543"/>
    <w:multiLevelType w:val="hybridMultilevel"/>
    <w:tmpl w:val="072C984A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97AB2"/>
    <w:multiLevelType w:val="hybridMultilevel"/>
    <w:tmpl w:val="7E920C38"/>
    <w:lvl w:ilvl="0" w:tplc="04130003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5" w15:restartNumberingAfterBreak="0">
    <w:nsid w:val="58CA03AA"/>
    <w:multiLevelType w:val="hybridMultilevel"/>
    <w:tmpl w:val="9836C496"/>
    <w:lvl w:ilvl="0" w:tplc="04130003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36" w15:restartNumberingAfterBreak="0">
    <w:nsid w:val="60A02C41"/>
    <w:multiLevelType w:val="hybridMultilevel"/>
    <w:tmpl w:val="A0C661FC"/>
    <w:lvl w:ilvl="0" w:tplc="12DAA520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53C01"/>
    <w:multiLevelType w:val="hybridMultilevel"/>
    <w:tmpl w:val="4950FD2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5E335E"/>
    <w:multiLevelType w:val="hybridMultilevel"/>
    <w:tmpl w:val="9AAC5758"/>
    <w:lvl w:ilvl="0" w:tplc="0413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9E543C7"/>
    <w:multiLevelType w:val="hybridMultilevel"/>
    <w:tmpl w:val="C74C4F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8749E0"/>
    <w:multiLevelType w:val="hybridMultilevel"/>
    <w:tmpl w:val="93C21F04"/>
    <w:lvl w:ilvl="0" w:tplc="99980C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FA6B77"/>
    <w:multiLevelType w:val="hybridMultilevel"/>
    <w:tmpl w:val="11F062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324E3"/>
    <w:multiLevelType w:val="hybridMultilevel"/>
    <w:tmpl w:val="BE5C5C1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B655A9"/>
    <w:multiLevelType w:val="hybridMultilevel"/>
    <w:tmpl w:val="10E8E7AC"/>
    <w:lvl w:ilvl="0" w:tplc="64962B0E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512B50"/>
    <w:multiLevelType w:val="hybridMultilevel"/>
    <w:tmpl w:val="8AFC7B3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35750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7871130">
    <w:abstractNumId w:val="0"/>
  </w:num>
  <w:num w:numId="3" w16cid:durableId="2015570997">
    <w:abstractNumId w:val="14"/>
  </w:num>
  <w:num w:numId="4" w16cid:durableId="1054557">
    <w:abstractNumId w:val="21"/>
  </w:num>
  <w:num w:numId="5" w16cid:durableId="1679582274">
    <w:abstractNumId w:val="40"/>
  </w:num>
  <w:num w:numId="6" w16cid:durableId="875124347">
    <w:abstractNumId w:val="12"/>
  </w:num>
  <w:num w:numId="7" w16cid:durableId="517358120">
    <w:abstractNumId w:val="1"/>
  </w:num>
  <w:num w:numId="8" w16cid:durableId="34086288">
    <w:abstractNumId w:val="24"/>
  </w:num>
  <w:num w:numId="9" w16cid:durableId="1932854902">
    <w:abstractNumId w:val="15"/>
  </w:num>
  <w:num w:numId="10" w16cid:durableId="947200552">
    <w:abstractNumId w:val="36"/>
  </w:num>
  <w:num w:numId="11" w16cid:durableId="1346976884">
    <w:abstractNumId w:val="16"/>
  </w:num>
  <w:num w:numId="12" w16cid:durableId="1305937811">
    <w:abstractNumId w:val="30"/>
  </w:num>
  <w:num w:numId="13" w16cid:durableId="1426464914">
    <w:abstractNumId w:val="13"/>
  </w:num>
  <w:num w:numId="14" w16cid:durableId="1092316142">
    <w:abstractNumId w:val="27"/>
  </w:num>
  <w:num w:numId="15" w16cid:durableId="509026785">
    <w:abstractNumId w:val="7"/>
  </w:num>
  <w:num w:numId="16" w16cid:durableId="448624416">
    <w:abstractNumId w:val="8"/>
  </w:num>
  <w:num w:numId="17" w16cid:durableId="1345665067">
    <w:abstractNumId w:val="10"/>
  </w:num>
  <w:num w:numId="18" w16cid:durableId="7759932">
    <w:abstractNumId w:val="3"/>
  </w:num>
  <w:num w:numId="19" w16cid:durableId="1542015630">
    <w:abstractNumId w:val="33"/>
  </w:num>
  <w:num w:numId="20" w16cid:durableId="1515920265">
    <w:abstractNumId w:val="22"/>
  </w:num>
  <w:num w:numId="21" w16cid:durableId="1712411629">
    <w:abstractNumId w:val="26"/>
  </w:num>
  <w:num w:numId="22" w16cid:durableId="1865167647">
    <w:abstractNumId w:val="28"/>
  </w:num>
  <w:num w:numId="23" w16cid:durableId="509220741">
    <w:abstractNumId w:val="17"/>
  </w:num>
  <w:num w:numId="24" w16cid:durableId="455761382">
    <w:abstractNumId w:val="43"/>
  </w:num>
  <w:num w:numId="25" w16cid:durableId="1978607338">
    <w:abstractNumId w:val="29"/>
  </w:num>
  <w:num w:numId="26" w16cid:durableId="1565331729">
    <w:abstractNumId w:val="39"/>
  </w:num>
  <w:num w:numId="27" w16cid:durableId="544684392">
    <w:abstractNumId w:val="4"/>
  </w:num>
  <w:num w:numId="28" w16cid:durableId="1013462309">
    <w:abstractNumId w:val="44"/>
  </w:num>
  <w:num w:numId="29" w16cid:durableId="746339808">
    <w:abstractNumId w:val="2"/>
  </w:num>
  <w:num w:numId="30" w16cid:durableId="453451494">
    <w:abstractNumId w:val="5"/>
  </w:num>
  <w:num w:numId="31" w16cid:durableId="2077049356">
    <w:abstractNumId w:val="9"/>
  </w:num>
  <w:num w:numId="32" w16cid:durableId="176967726">
    <w:abstractNumId w:val="18"/>
  </w:num>
  <w:num w:numId="33" w16cid:durableId="1522814388">
    <w:abstractNumId w:val="20"/>
  </w:num>
  <w:num w:numId="34" w16cid:durableId="16346626">
    <w:abstractNumId w:val="11"/>
  </w:num>
  <w:num w:numId="35" w16cid:durableId="65810356">
    <w:abstractNumId w:val="25"/>
  </w:num>
  <w:num w:numId="36" w16cid:durableId="1466703134">
    <w:abstractNumId w:val="31"/>
  </w:num>
  <w:num w:numId="37" w16cid:durableId="1900634222">
    <w:abstractNumId w:val="19"/>
  </w:num>
  <w:num w:numId="38" w16cid:durableId="34236485">
    <w:abstractNumId w:val="38"/>
  </w:num>
  <w:num w:numId="39" w16cid:durableId="466629943">
    <w:abstractNumId w:val="23"/>
  </w:num>
  <w:num w:numId="40" w16cid:durableId="256526773">
    <w:abstractNumId w:val="37"/>
  </w:num>
  <w:num w:numId="41" w16cid:durableId="225265067">
    <w:abstractNumId w:val="42"/>
  </w:num>
  <w:num w:numId="42" w16cid:durableId="963540358">
    <w:abstractNumId w:val="41"/>
  </w:num>
  <w:num w:numId="43" w16cid:durableId="1056200855">
    <w:abstractNumId w:val="34"/>
  </w:num>
  <w:num w:numId="44" w16cid:durableId="106898770">
    <w:abstractNumId w:val="32"/>
  </w:num>
  <w:num w:numId="45" w16cid:durableId="1579631028">
    <w:abstractNumId w:val="35"/>
  </w:num>
  <w:num w:numId="46" w16cid:durableId="3085601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4E"/>
    <w:rsid w:val="00006EAB"/>
    <w:rsid w:val="0001522A"/>
    <w:rsid w:val="00021C0A"/>
    <w:rsid w:val="000519AE"/>
    <w:rsid w:val="000537C9"/>
    <w:rsid w:val="00063DA0"/>
    <w:rsid w:val="00064D2F"/>
    <w:rsid w:val="00070CE8"/>
    <w:rsid w:val="000A7753"/>
    <w:rsid w:val="000D56A8"/>
    <w:rsid w:val="000D744E"/>
    <w:rsid w:val="000D74F6"/>
    <w:rsid w:val="00147897"/>
    <w:rsid w:val="001B7BC2"/>
    <w:rsid w:val="001D04F5"/>
    <w:rsid w:val="001F09C8"/>
    <w:rsid w:val="001F77DB"/>
    <w:rsid w:val="00201E0D"/>
    <w:rsid w:val="00213F1D"/>
    <w:rsid w:val="00244179"/>
    <w:rsid w:val="00254D03"/>
    <w:rsid w:val="00270D4E"/>
    <w:rsid w:val="0029704C"/>
    <w:rsid w:val="002B259A"/>
    <w:rsid w:val="002B7376"/>
    <w:rsid w:val="002C7A1B"/>
    <w:rsid w:val="002D1FB3"/>
    <w:rsid w:val="002F07EC"/>
    <w:rsid w:val="00325DEE"/>
    <w:rsid w:val="00391174"/>
    <w:rsid w:val="003F61F8"/>
    <w:rsid w:val="00405D73"/>
    <w:rsid w:val="004307B0"/>
    <w:rsid w:val="00455601"/>
    <w:rsid w:val="00463BCF"/>
    <w:rsid w:val="00477E14"/>
    <w:rsid w:val="004D566B"/>
    <w:rsid w:val="004E4D29"/>
    <w:rsid w:val="004F6983"/>
    <w:rsid w:val="00513A3F"/>
    <w:rsid w:val="00533296"/>
    <w:rsid w:val="00552CF1"/>
    <w:rsid w:val="00554222"/>
    <w:rsid w:val="00561471"/>
    <w:rsid w:val="0056224C"/>
    <w:rsid w:val="005947E4"/>
    <w:rsid w:val="005E3B39"/>
    <w:rsid w:val="005E7DEE"/>
    <w:rsid w:val="00615770"/>
    <w:rsid w:val="00641944"/>
    <w:rsid w:val="00661465"/>
    <w:rsid w:val="0066617D"/>
    <w:rsid w:val="0066660A"/>
    <w:rsid w:val="006B2FCB"/>
    <w:rsid w:val="006E2861"/>
    <w:rsid w:val="00711B60"/>
    <w:rsid w:val="00725296"/>
    <w:rsid w:val="0078431D"/>
    <w:rsid w:val="007B69ED"/>
    <w:rsid w:val="0082396E"/>
    <w:rsid w:val="00857A0A"/>
    <w:rsid w:val="00863A6B"/>
    <w:rsid w:val="00875006"/>
    <w:rsid w:val="009401ED"/>
    <w:rsid w:val="0094464B"/>
    <w:rsid w:val="0095437F"/>
    <w:rsid w:val="00960C50"/>
    <w:rsid w:val="00965EB7"/>
    <w:rsid w:val="009875C5"/>
    <w:rsid w:val="00995AF7"/>
    <w:rsid w:val="009B40B5"/>
    <w:rsid w:val="009C4F1F"/>
    <w:rsid w:val="009E5D23"/>
    <w:rsid w:val="009F04FB"/>
    <w:rsid w:val="009F43A6"/>
    <w:rsid w:val="009F670C"/>
    <w:rsid w:val="00A07B81"/>
    <w:rsid w:val="00A129F5"/>
    <w:rsid w:val="00A31251"/>
    <w:rsid w:val="00A343D0"/>
    <w:rsid w:val="00A93B10"/>
    <w:rsid w:val="00B30101"/>
    <w:rsid w:val="00B40219"/>
    <w:rsid w:val="00B5786C"/>
    <w:rsid w:val="00B65CC4"/>
    <w:rsid w:val="00B678E6"/>
    <w:rsid w:val="00BA4A2E"/>
    <w:rsid w:val="00BB4905"/>
    <w:rsid w:val="00BB6B49"/>
    <w:rsid w:val="00BE60B0"/>
    <w:rsid w:val="00C00EA6"/>
    <w:rsid w:val="00C17BC1"/>
    <w:rsid w:val="00C17F32"/>
    <w:rsid w:val="00C35F4E"/>
    <w:rsid w:val="00C41BD8"/>
    <w:rsid w:val="00C42754"/>
    <w:rsid w:val="00C46B55"/>
    <w:rsid w:val="00C84A4D"/>
    <w:rsid w:val="00CA15BF"/>
    <w:rsid w:val="00CA4ABF"/>
    <w:rsid w:val="00CC2C43"/>
    <w:rsid w:val="00CF0D84"/>
    <w:rsid w:val="00D005AB"/>
    <w:rsid w:val="00D26934"/>
    <w:rsid w:val="00D26BF8"/>
    <w:rsid w:val="00D36AA3"/>
    <w:rsid w:val="00D462D5"/>
    <w:rsid w:val="00D6722B"/>
    <w:rsid w:val="00D97BD4"/>
    <w:rsid w:val="00DA2A27"/>
    <w:rsid w:val="00DE1BF1"/>
    <w:rsid w:val="00DE3378"/>
    <w:rsid w:val="00DE3C6E"/>
    <w:rsid w:val="00E13511"/>
    <w:rsid w:val="00E35FC3"/>
    <w:rsid w:val="00E73F8B"/>
    <w:rsid w:val="00EA44A4"/>
    <w:rsid w:val="00F006A9"/>
    <w:rsid w:val="00F172E5"/>
    <w:rsid w:val="00F45070"/>
    <w:rsid w:val="00F52140"/>
    <w:rsid w:val="00F65131"/>
    <w:rsid w:val="00FA0C88"/>
    <w:rsid w:val="00FA1A1F"/>
    <w:rsid w:val="00FB669D"/>
    <w:rsid w:val="00FD43EE"/>
    <w:rsid w:val="00FD4CCB"/>
    <w:rsid w:val="00FE2C07"/>
    <w:rsid w:val="1C85C5E4"/>
    <w:rsid w:val="386E3640"/>
    <w:rsid w:val="614F7A22"/>
    <w:rsid w:val="6A0C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9CD20"/>
  <w15:docId w15:val="{69613281-CC43-4BB9-843B-97A0AF17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AA3"/>
    <w:rPr>
      <w:rFonts w:asciiTheme="minorHAnsi" w:hAnsiTheme="minorHAnsi"/>
      <w:color w:val="000000" w:themeColor="text1"/>
      <w:sz w:val="22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9704C"/>
    <w:pPr>
      <w:keepNext/>
      <w:keepLines/>
      <w:spacing w:line="240" w:lineRule="auto"/>
      <w:outlineLvl w:val="0"/>
    </w:pPr>
    <w:rPr>
      <w:rFonts w:eastAsiaTheme="majorEastAsia" w:cstheme="minorHAnsi"/>
      <w:b/>
      <w:caps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36AA3"/>
    <w:pPr>
      <w:keepNext/>
      <w:keepLines/>
      <w:spacing w:line="240" w:lineRule="auto"/>
      <w:outlineLvl w:val="1"/>
    </w:pPr>
    <w:rPr>
      <w:rFonts w:eastAsiaTheme="majorEastAsia" w:cstheme="majorBidi"/>
      <w:caps/>
      <w:sz w:val="26"/>
      <w:szCs w:val="2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24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24C"/>
    <w:rPr>
      <w:rFonts w:ascii="Tw Cen MT" w:hAnsi="Tw Cen MT"/>
      <w:color w:val="000000" w:themeColor="text1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5622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24C"/>
    <w:rPr>
      <w:rFonts w:ascii="Tw Cen MT" w:hAnsi="Tw Cen MT"/>
      <w:color w:val="000000" w:themeColor="text1"/>
      <w:sz w:val="22"/>
    </w:rPr>
  </w:style>
  <w:style w:type="character" w:customStyle="1" w:styleId="Kop1Char">
    <w:name w:val="Kop 1 Char"/>
    <w:basedOn w:val="Standaardalinea-lettertype"/>
    <w:link w:val="Kop1"/>
    <w:uiPriority w:val="9"/>
    <w:rsid w:val="0029704C"/>
    <w:rPr>
      <w:rFonts w:asciiTheme="minorHAnsi" w:eastAsiaTheme="majorEastAsia" w:hAnsiTheme="minorHAnsi" w:cstheme="minorHAnsi"/>
      <w:b/>
      <w:caps/>
      <w:color w:val="000000" w:themeColor="text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36AA3"/>
    <w:rPr>
      <w:rFonts w:asciiTheme="minorHAnsi" w:eastAsiaTheme="majorEastAsia" w:hAnsiTheme="minorHAnsi" w:cstheme="majorBidi"/>
      <w:caps/>
      <w:color w:val="000000" w:themeColor="text1"/>
      <w:sz w:val="26"/>
      <w:szCs w:val="26"/>
      <w:u w:val="single"/>
    </w:rPr>
  </w:style>
  <w:style w:type="paragraph" w:customStyle="1" w:styleId="Inhoudtabel">
    <w:name w:val="Inhoud tabel"/>
    <w:basedOn w:val="Standaard"/>
    <w:rsid w:val="00270D4E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Lucida Sans"/>
      <w:color w:val="auto"/>
      <w:kern w:val="1"/>
      <w:sz w:val="24"/>
      <w:szCs w:val="24"/>
      <w:lang w:eastAsia="hi-IN" w:bidi="hi-IN"/>
    </w:rPr>
  </w:style>
  <w:style w:type="paragraph" w:styleId="Lijstalinea">
    <w:name w:val="List Paragraph"/>
    <w:basedOn w:val="Standaard"/>
    <w:uiPriority w:val="34"/>
    <w:qFormat/>
    <w:rsid w:val="00DE337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42754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4275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2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obregionijmegen.nl/" TargetMode="External"/><Relationship Id="rId5" Type="http://schemas.openxmlformats.org/officeDocument/2006/relationships/styles" Target="styles.xml"/><Relationship Id="rId10" Type="http://schemas.openxmlformats.org/officeDocument/2006/relationships/hyperlink" Target="mailto:dyslexie@buurtteamsjeugdengezin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.vonk\Downloads\Rapport-sjabloon%20Sterker%202017%20GeenVoorbl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48D195D79064419A9C5027FFCA1224" ma:contentTypeVersion="7" ma:contentTypeDescription="Een nieuw document maken." ma:contentTypeScope="" ma:versionID="491f4fea51c0c5db39975a762058fe10">
  <xsd:schema xmlns:xsd="http://www.w3.org/2001/XMLSchema" xmlns:xs="http://www.w3.org/2001/XMLSchema" xmlns:p="http://schemas.microsoft.com/office/2006/metadata/properties" xmlns:ns3="5c3ebdba-8d8d-42f2-a860-72f22631c3cb" targetNamespace="http://schemas.microsoft.com/office/2006/metadata/properties" ma:root="true" ma:fieldsID="99881f85db2bec93c00baa9ec7f7cffd" ns3:_="">
    <xsd:import namespace="5c3ebdba-8d8d-42f2-a860-72f22631c3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ebdba-8d8d-42f2-a860-72f22631c3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BB15FF-C9B7-4C03-9E98-663056E1A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C35CA6-D038-487F-BF3F-A9FEDD9C1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ebdba-8d8d-42f2-a860-72f22631c3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9A0F12-66D6-4167-A9AC-1B2EA5A604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Rapport-sjabloon Sterker 2017 GeenVoorblad.dotx</Template>
  <TotalTime>0</TotalTime>
  <Pages>7</Pages>
  <Words>1446</Words>
  <Characters>7959</Characters>
  <Application>Microsoft Office Word</Application>
  <DocSecurity>0</DocSecurity>
  <Lines>66</Lines>
  <Paragraphs>18</Paragraphs>
  <ScaleCrop>false</ScaleCrop>
  <Company>Gemeente Nijmegen</Company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Merel Vonk</dc:creator>
  <cp:lastModifiedBy>Kim</cp:lastModifiedBy>
  <cp:revision>2</cp:revision>
  <cp:lastPrinted>2018-03-28T07:51:00Z</cp:lastPrinted>
  <dcterms:created xsi:type="dcterms:W3CDTF">2026-07-07T10:26:00Z</dcterms:created>
  <dcterms:modified xsi:type="dcterms:W3CDTF">2026-07-07T10:26:00Z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0x0101008C48D195D79064419A9C5027FFCA1224</vt:lpwstr>
  </property>
</Properties>
</file>